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64F63" w14:textId="77777777" w:rsidR="00C14D3C" w:rsidRDefault="00C14D3C" w:rsidP="00C14D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Agnes MERBURY</w:t>
      </w:r>
      <w:r>
        <w:rPr>
          <w:rFonts w:cs="Times New Roman"/>
          <w:szCs w:val="24"/>
        </w:rPr>
        <w:t xml:space="preserve">      (d.ca.1436)</w:t>
      </w:r>
    </w:p>
    <w:p w14:paraId="3AD06102" w14:textId="77777777" w:rsidR="00C14D3C" w:rsidRDefault="00C14D3C" w:rsidP="00C14D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Widow.</w:t>
      </w:r>
    </w:p>
    <w:p w14:paraId="67264D9C" w14:textId="77777777" w:rsidR="00C14D3C" w:rsidRDefault="00C14D3C" w:rsidP="00C14D3C">
      <w:pPr>
        <w:pStyle w:val="NoSpacing"/>
        <w:rPr>
          <w:rFonts w:cs="Times New Roman"/>
          <w:szCs w:val="24"/>
        </w:rPr>
      </w:pPr>
    </w:p>
    <w:p w14:paraId="437C493D" w14:textId="77777777" w:rsidR="00C14D3C" w:rsidRDefault="00C14D3C" w:rsidP="00C14D3C">
      <w:pPr>
        <w:pStyle w:val="NoSpacing"/>
        <w:rPr>
          <w:rFonts w:cs="Times New Roman"/>
          <w:szCs w:val="24"/>
        </w:rPr>
      </w:pPr>
    </w:p>
    <w:p w14:paraId="121294C3" w14:textId="77777777" w:rsidR="00C14D3C" w:rsidRDefault="00C14D3C" w:rsidP="00C14D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John.</w:t>
      </w:r>
    </w:p>
    <w:p w14:paraId="238870CA" w14:textId="26A2FFB9" w:rsidR="00ED0568" w:rsidRDefault="00C14D3C" w:rsidP="00C14D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(C.F.R. 1430-37 p.245)</w:t>
      </w:r>
    </w:p>
    <w:p w14:paraId="05446FF7" w14:textId="77777777" w:rsidR="00C14D3C" w:rsidRDefault="00C14D3C" w:rsidP="00C14D3C">
      <w:pPr>
        <w:pStyle w:val="NoSpacing"/>
        <w:rPr>
          <w:rFonts w:cs="Times New Roman"/>
          <w:szCs w:val="24"/>
        </w:rPr>
      </w:pPr>
    </w:p>
    <w:p w14:paraId="2D880ACF" w14:textId="77777777" w:rsidR="00C14D3C" w:rsidRDefault="00C14D3C" w:rsidP="00C14D3C">
      <w:pPr>
        <w:pStyle w:val="NoSpacing"/>
        <w:rPr>
          <w:rFonts w:cs="Times New Roman"/>
          <w:szCs w:val="24"/>
        </w:rPr>
      </w:pPr>
    </w:p>
    <w:p w14:paraId="70F1A993" w14:textId="0677A067" w:rsidR="00B45C0F" w:rsidRPr="00B45C0F" w:rsidRDefault="00B45C0F" w:rsidP="00B45C0F">
      <w:pPr>
        <w:pStyle w:val="NoSpacing"/>
        <w:rPr>
          <w:rFonts w:cs="Times New Roman"/>
          <w:szCs w:val="24"/>
        </w:rPr>
      </w:pPr>
      <w:r w:rsidRPr="00B45C0F">
        <w:rPr>
          <w:rFonts w:cs="Times New Roman"/>
          <w:szCs w:val="24"/>
        </w:rPr>
        <w:t>7 Nov.1415</w:t>
      </w:r>
      <w:r w:rsidRPr="00B45C0F">
        <w:rPr>
          <w:rFonts w:cs="Times New Roman"/>
          <w:szCs w:val="24"/>
        </w:rPr>
        <w:tab/>
      </w:r>
      <w:r>
        <w:rPr>
          <w:rFonts w:cs="Times New Roman"/>
          <w:szCs w:val="24"/>
        </w:rPr>
        <w:t>Sh</w:t>
      </w:r>
      <w:r w:rsidRPr="00B45C0F">
        <w:rPr>
          <w:rFonts w:cs="Times New Roman"/>
          <w:szCs w:val="24"/>
        </w:rPr>
        <w:t>e was one of those who were ordered to collect in Shropshire (except</w:t>
      </w:r>
    </w:p>
    <w:p w14:paraId="0203529C" w14:textId="77777777" w:rsidR="00B45C0F" w:rsidRPr="00B45C0F" w:rsidRDefault="00B45C0F" w:rsidP="00B45C0F">
      <w:pPr>
        <w:pStyle w:val="NoSpacing"/>
        <w:rPr>
          <w:rFonts w:cs="Times New Roman"/>
          <w:szCs w:val="24"/>
        </w:rPr>
      </w:pPr>
      <w:r w:rsidRPr="00B45C0F">
        <w:rPr>
          <w:rFonts w:cs="Times New Roman"/>
          <w:szCs w:val="24"/>
        </w:rPr>
        <w:tab/>
      </w:r>
      <w:r w:rsidRPr="00B45C0F">
        <w:rPr>
          <w:rFonts w:cs="Times New Roman"/>
          <w:szCs w:val="24"/>
        </w:rPr>
        <w:tab/>
        <w:t xml:space="preserve">Shrewsbury) the taxes of two fifteenths and two tenths granted to </w:t>
      </w:r>
    </w:p>
    <w:p w14:paraId="5484D4DB" w14:textId="77777777" w:rsidR="00B45C0F" w:rsidRPr="00B45C0F" w:rsidRDefault="00B45C0F" w:rsidP="00B45C0F">
      <w:pPr>
        <w:pStyle w:val="NoSpacing"/>
        <w:ind w:left="720" w:firstLine="720"/>
        <w:rPr>
          <w:rFonts w:cs="Times New Roman"/>
          <w:szCs w:val="24"/>
        </w:rPr>
      </w:pPr>
      <w:r w:rsidRPr="00B45C0F">
        <w:rPr>
          <w:rFonts w:cs="Times New Roman"/>
          <w:szCs w:val="24"/>
        </w:rPr>
        <w:t>the King at the last Parliament, these to be collected in two instalments.</w:t>
      </w:r>
    </w:p>
    <w:p w14:paraId="4D7B9BF7" w14:textId="06E6B985" w:rsidR="00B45C0F" w:rsidRDefault="00B45C0F" w:rsidP="00B45C0F">
      <w:pPr>
        <w:pStyle w:val="NoSpacing"/>
        <w:rPr>
          <w:rFonts w:cs="Times New Roman"/>
          <w:szCs w:val="24"/>
        </w:rPr>
      </w:pPr>
      <w:r w:rsidRPr="00B45C0F">
        <w:rPr>
          <w:rFonts w:cs="Times New Roman"/>
          <w:szCs w:val="24"/>
        </w:rPr>
        <w:tab/>
      </w:r>
      <w:r w:rsidRPr="00B45C0F">
        <w:rPr>
          <w:rFonts w:cs="Times New Roman"/>
          <w:szCs w:val="24"/>
        </w:rPr>
        <w:tab/>
        <w:t>(C.F.R. 1413-22 p.120)</w:t>
      </w:r>
    </w:p>
    <w:p w14:paraId="571363E4" w14:textId="77777777" w:rsidR="00C14D3C" w:rsidRDefault="00C14D3C" w:rsidP="00C14D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Feb.1436</w:t>
      </w:r>
      <w:r>
        <w:rPr>
          <w:rFonts w:cs="Times New Roman"/>
          <w:szCs w:val="24"/>
        </w:rPr>
        <w:tab/>
        <w:t>Writs of diem clausit extremum to the Escheators of Lincolnshire,</w:t>
      </w:r>
    </w:p>
    <w:p w14:paraId="1DEC009D" w14:textId="77777777" w:rsidR="00C14D3C" w:rsidRDefault="00C14D3C" w:rsidP="00C14D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Leicestershire, Nottinghamshire and Herefordshire.   (ibid.)</w:t>
      </w:r>
    </w:p>
    <w:p w14:paraId="01E05843" w14:textId="77777777" w:rsidR="00C14D3C" w:rsidRDefault="00C14D3C" w:rsidP="00C14D3C">
      <w:pPr>
        <w:pStyle w:val="NoSpacing"/>
        <w:rPr>
          <w:rFonts w:cs="Times New Roman"/>
          <w:szCs w:val="24"/>
        </w:rPr>
      </w:pPr>
    </w:p>
    <w:p w14:paraId="16A6B1EC" w14:textId="77777777" w:rsidR="00C14D3C" w:rsidRDefault="00C14D3C" w:rsidP="00C14D3C">
      <w:pPr>
        <w:pStyle w:val="NoSpacing"/>
        <w:rPr>
          <w:rFonts w:cs="Times New Roman"/>
          <w:szCs w:val="24"/>
        </w:rPr>
      </w:pPr>
    </w:p>
    <w:p w14:paraId="14046B54" w14:textId="77777777" w:rsidR="00C14D3C" w:rsidRDefault="00C14D3C" w:rsidP="00C14D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December 2024</w:t>
      </w:r>
    </w:p>
    <w:p w14:paraId="67DECD15" w14:textId="0120D263" w:rsidR="00B45C0F" w:rsidRDefault="00B45C0F" w:rsidP="00C14D3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November 2025</w:t>
      </w:r>
    </w:p>
    <w:p w14:paraId="6971B2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666E4" w14:textId="77777777" w:rsidR="00C14D3C" w:rsidRDefault="00C14D3C" w:rsidP="009139A6">
      <w:r>
        <w:separator/>
      </w:r>
    </w:p>
  </w:endnote>
  <w:endnote w:type="continuationSeparator" w:id="0">
    <w:p w14:paraId="29170C59" w14:textId="77777777" w:rsidR="00C14D3C" w:rsidRDefault="00C14D3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C044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DBD5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CF3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E00EB" w14:textId="77777777" w:rsidR="00C14D3C" w:rsidRDefault="00C14D3C" w:rsidP="009139A6">
      <w:r>
        <w:separator/>
      </w:r>
    </w:p>
  </w:footnote>
  <w:footnote w:type="continuationSeparator" w:id="0">
    <w:p w14:paraId="47D3A75C" w14:textId="77777777" w:rsidR="00C14D3C" w:rsidRDefault="00C14D3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A16F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95D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0DE8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D3C"/>
    <w:rsid w:val="000666E0"/>
    <w:rsid w:val="002510B7"/>
    <w:rsid w:val="00270799"/>
    <w:rsid w:val="005C130B"/>
    <w:rsid w:val="006A56C4"/>
    <w:rsid w:val="00826F5C"/>
    <w:rsid w:val="009139A6"/>
    <w:rsid w:val="009411C2"/>
    <w:rsid w:val="009448BB"/>
    <w:rsid w:val="00947624"/>
    <w:rsid w:val="00A3176C"/>
    <w:rsid w:val="00AE65F8"/>
    <w:rsid w:val="00B45C0F"/>
    <w:rsid w:val="00BA00AB"/>
    <w:rsid w:val="00C14D3C"/>
    <w:rsid w:val="00C71834"/>
    <w:rsid w:val="00CB4ED9"/>
    <w:rsid w:val="00E61DA6"/>
    <w:rsid w:val="00EB3209"/>
    <w:rsid w:val="00ED0568"/>
    <w:rsid w:val="00F41096"/>
    <w:rsid w:val="00F5287F"/>
    <w:rsid w:val="00F8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A5967"/>
  <w15:chartTrackingRefBased/>
  <w15:docId w15:val="{C539D348-6D06-4067-A839-50C468181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77</Words>
  <Characters>425</Characters>
  <Application>Microsoft Office Word</Application>
  <DocSecurity>0</DocSecurity>
  <Lines>20</Lines>
  <Paragraphs>15</Paragraphs>
  <ScaleCrop>false</ScaleCrop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2024-12-28T17:33:00Z</dcterms:created>
  <dcterms:modified xsi:type="dcterms:W3CDTF">2025-11-30T14:35:00Z</dcterms:modified>
</cp:coreProperties>
</file>