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95" w:rsidRDefault="00A01A95" w:rsidP="00A01A95">
      <w:pPr>
        <w:pStyle w:val="NoSpacing"/>
      </w:pPr>
      <w:r>
        <w:rPr>
          <w:u w:val="single"/>
        </w:rPr>
        <w:t>William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A01A95" w:rsidRDefault="00A01A95" w:rsidP="00A01A95">
      <w:pPr>
        <w:pStyle w:val="NoSpacing"/>
      </w:pPr>
      <w:r>
        <w:t>of the diocese of Exeter.</w:t>
      </w:r>
    </w:p>
    <w:p w:rsidR="00A01A95" w:rsidRDefault="00A01A95" w:rsidP="00A01A95">
      <w:pPr>
        <w:pStyle w:val="NoSpacing"/>
      </w:pPr>
    </w:p>
    <w:p w:rsidR="00A01A95" w:rsidRDefault="00A01A95" w:rsidP="00A01A95">
      <w:pPr>
        <w:pStyle w:val="NoSpacing"/>
      </w:pPr>
    </w:p>
    <w:p w:rsidR="00A01A95" w:rsidRDefault="00A01A95" w:rsidP="00A01A95">
      <w:pPr>
        <w:pStyle w:val="NoSpacing"/>
      </w:pPr>
      <w:r>
        <w:t xml:space="preserve">  5 Apr.1432</w:t>
      </w:r>
      <w:r>
        <w:tab/>
        <w:t xml:space="preserve">He was ordained to his first tonsure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</w:p>
    <w:p w:rsidR="00A01A95" w:rsidRDefault="00A01A95" w:rsidP="00A01A95">
      <w:pPr>
        <w:pStyle w:val="NoSpacing"/>
      </w:pPr>
      <w:r>
        <w:tab/>
      </w:r>
      <w:r>
        <w:tab/>
        <w:t xml:space="preserve">by the Bishop. </w:t>
      </w:r>
    </w:p>
    <w:p w:rsidR="00A01A95" w:rsidRDefault="00A01A95" w:rsidP="00A01A95">
      <w:pPr>
        <w:pStyle w:val="NoSpacing"/>
        <w:ind w:left="720" w:firstLine="720"/>
      </w:pPr>
      <w:r>
        <w:t>(“Register of Edmund Lacy, Bishop of Exeter 1420-55 part 4 p.140)</w:t>
      </w:r>
    </w:p>
    <w:p w:rsidR="00A01A95" w:rsidRDefault="00A01A95" w:rsidP="00A01A95">
      <w:pPr>
        <w:pStyle w:val="NoSpacing"/>
      </w:pPr>
    </w:p>
    <w:p w:rsidR="00A01A95" w:rsidRDefault="00A01A95" w:rsidP="00A01A95">
      <w:pPr>
        <w:pStyle w:val="NoSpacing"/>
      </w:pPr>
    </w:p>
    <w:p w:rsidR="00A01A95" w:rsidRPr="00280FF2" w:rsidRDefault="00A01A95" w:rsidP="00A01A95">
      <w:pPr>
        <w:pStyle w:val="NoSpacing"/>
      </w:pPr>
      <w:r>
        <w:t>23 August 2016</w:t>
      </w:r>
    </w:p>
    <w:p w:rsidR="006B2F86" w:rsidRPr="00A01A95" w:rsidRDefault="00A01A95" w:rsidP="00E71FC3">
      <w:pPr>
        <w:pStyle w:val="NoSpacing"/>
      </w:pPr>
      <w:bookmarkStart w:id="0" w:name="_GoBack"/>
      <w:bookmarkEnd w:id="0"/>
    </w:p>
    <w:sectPr w:rsidR="006B2F86" w:rsidRPr="00A01A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A95" w:rsidRDefault="00A01A95" w:rsidP="00E71FC3">
      <w:pPr>
        <w:spacing w:after="0" w:line="240" w:lineRule="auto"/>
      </w:pPr>
      <w:r>
        <w:separator/>
      </w:r>
    </w:p>
  </w:endnote>
  <w:endnote w:type="continuationSeparator" w:id="0">
    <w:p w:rsidR="00A01A95" w:rsidRDefault="00A01A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A95" w:rsidRDefault="00A01A95" w:rsidP="00E71FC3">
      <w:pPr>
        <w:spacing w:after="0" w:line="240" w:lineRule="auto"/>
      </w:pPr>
      <w:r>
        <w:separator/>
      </w:r>
    </w:p>
  </w:footnote>
  <w:footnote w:type="continuationSeparator" w:id="0">
    <w:p w:rsidR="00A01A95" w:rsidRDefault="00A01A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95"/>
    <w:rsid w:val="001A7C09"/>
    <w:rsid w:val="00733BE7"/>
    <w:rsid w:val="00A01A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E2046"/>
  <w15:chartTrackingRefBased/>
  <w15:docId w15:val="{6702717D-CF8C-4CD5-A10D-CE9D6670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2016-08-23T09:42:00Z</dcterms:created>
  <dcterms:modified xsi:type="dcterms:W3CDTF">2016-08-23T09:42:00Z</dcterms:modified>
</cp:coreProperties>
</file>