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D1039" w14:textId="77777777" w:rsidR="00D04F05" w:rsidRDefault="00D04F05" w:rsidP="00D04F0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MARTYN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28B43D3D" w14:textId="77777777" w:rsidR="00D04F05" w:rsidRDefault="00D04F05" w:rsidP="00D04F0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Wenden, Essex. Smith.</w:t>
      </w:r>
    </w:p>
    <w:p w14:paraId="259E219B" w14:textId="77777777" w:rsidR="00D04F05" w:rsidRDefault="00D04F05" w:rsidP="00D04F05">
      <w:pPr>
        <w:pStyle w:val="NoSpacing"/>
        <w:rPr>
          <w:rFonts w:cs="Times New Roman"/>
          <w:szCs w:val="24"/>
        </w:rPr>
      </w:pPr>
    </w:p>
    <w:p w14:paraId="3E7C05FC" w14:textId="77777777" w:rsidR="00D04F05" w:rsidRDefault="00D04F05" w:rsidP="00D04F05">
      <w:pPr>
        <w:pStyle w:val="NoSpacing"/>
        <w:rPr>
          <w:rFonts w:cs="Times New Roman"/>
          <w:szCs w:val="24"/>
        </w:rPr>
      </w:pPr>
    </w:p>
    <w:p w14:paraId="36FE63BF" w14:textId="77777777" w:rsidR="00D04F05" w:rsidRDefault="00D04F05" w:rsidP="00D04F0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1444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Petresfeld</w:t>
      </w:r>
      <w:proofErr w:type="spellEnd"/>
      <w:r>
        <w:rPr>
          <w:rFonts w:cs="Times New Roman"/>
          <w:szCs w:val="24"/>
        </w:rPr>
        <w:t xml:space="preserve"> of London, ironmonger(q.v.), brought a plaint of debt against</w:t>
      </w:r>
    </w:p>
    <w:p w14:paraId="58457000" w14:textId="77777777" w:rsidR="00D04F05" w:rsidRDefault="00D04F05" w:rsidP="00D04F0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him and three others.</w:t>
      </w:r>
    </w:p>
    <w:p w14:paraId="7AE69320" w14:textId="77777777" w:rsidR="00D04F05" w:rsidRDefault="00D04F05" w:rsidP="00D04F0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DA3F6E">
          <w:rPr>
            <w:rStyle w:val="Hyperlink"/>
            <w:rFonts w:cs="Times New Roman"/>
            <w:szCs w:val="24"/>
          </w:rPr>
          <w:t>https://waalt.uh.edu/index.php/CP40/732</w:t>
        </w:r>
      </w:hyperlink>
      <w:r>
        <w:rPr>
          <w:rFonts w:cs="Times New Roman"/>
          <w:szCs w:val="24"/>
        </w:rPr>
        <w:t xml:space="preserve"> )</w:t>
      </w:r>
    </w:p>
    <w:p w14:paraId="7AA73EBD" w14:textId="77777777" w:rsidR="00D04F05" w:rsidRDefault="00D04F05" w:rsidP="00D04F05">
      <w:pPr>
        <w:pStyle w:val="NoSpacing"/>
        <w:rPr>
          <w:rFonts w:cs="Times New Roman"/>
          <w:szCs w:val="24"/>
        </w:rPr>
      </w:pPr>
    </w:p>
    <w:p w14:paraId="7D1ECC45" w14:textId="77777777" w:rsidR="00D04F05" w:rsidRDefault="00D04F05" w:rsidP="00D04F05">
      <w:pPr>
        <w:pStyle w:val="NoSpacing"/>
        <w:rPr>
          <w:rFonts w:cs="Times New Roman"/>
          <w:szCs w:val="24"/>
        </w:rPr>
      </w:pPr>
    </w:p>
    <w:p w14:paraId="218F7DC3" w14:textId="77777777" w:rsidR="00D04F05" w:rsidRDefault="00D04F05" w:rsidP="00D04F0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April 2023</w:t>
      </w:r>
    </w:p>
    <w:p w14:paraId="4CA8211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CEC568" w14:textId="77777777" w:rsidR="00D04F05" w:rsidRDefault="00D04F05" w:rsidP="009139A6">
      <w:r>
        <w:separator/>
      </w:r>
    </w:p>
  </w:endnote>
  <w:endnote w:type="continuationSeparator" w:id="0">
    <w:p w14:paraId="653022CA" w14:textId="77777777" w:rsidR="00D04F05" w:rsidRDefault="00D04F0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3F25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600A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8A38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09B7FB" w14:textId="77777777" w:rsidR="00D04F05" w:rsidRDefault="00D04F05" w:rsidP="009139A6">
      <w:r>
        <w:separator/>
      </w:r>
    </w:p>
  </w:footnote>
  <w:footnote w:type="continuationSeparator" w:id="0">
    <w:p w14:paraId="2C324F07" w14:textId="77777777" w:rsidR="00D04F05" w:rsidRDefault="00D04F0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358A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E0F7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31B7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F05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04F05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A6763"/>
  <w15:chartTrackingRefBased/>
  <w15:docId w15:val="{418B6BF5-5503-4E7D-BE56-5AE472803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04F0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3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2023-04-06T08:11:00Z</dcterms:created>
  <dcterms:modified xsi:type="dcterms:W3CDTF">2023-04-06T08:11:00Z</dcterms:modified>
</cp:coreProperties>
</file>