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B5A" w:rsidRDefault="00306B5A" w:rsidP="00306B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MARTYN (alias MORTYMER)</w:t>
      </w:r>
      <w:r>
        <w:rPr>
          <w:rFonts w:ascii="Times New Roman" w:hAnsi="Times New Roman" w:cs="Times New Roman"/>
          <w:sz w:val="24"/>
          <w:szCs w:val="24"/>
        </w:rPr>
        <w:t xml:space="preserve">     (fl.1450)</w:t>
      </w:r>
    </w:p>
    <w:p w:rsidR="00306B5A" w:rsidRDefault="00306B5A" w:rsidP="00306B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Tunbridge, Kent. Husbandman.</w:t>
      </w:r>
    </w:p>
    <w:p w:rsidR="00306B5A" w:rsidRDefault="00306B5A" w:rsidP="00306B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6B5A" w:rsidRDefault="00306B5A" w:rsidP="00306B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6B5A" w:rsidRDefault="00306B5A" w:rsidP="00306B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William Mathewe(q.v.) brought a plaint of debt against him.</w:t>
      </w:r>
    </w:p>
    <w:p w:rsidR="00306B5A" w:rsidRDefault="00306B5A" w:rsidP="00306B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306B5A" w:rsidRDefault="00306B5A" w:rsidP="00306B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6B5A" w:rsidRDefault="00306B5A" w:rsidP="00306B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6B5A" w:rsidRDefault="00306B5A" w:rsidP="00306B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6B5A" w:rsidRDefault="00306B5A" w:rsidP="00564E3C">
      <w:pPr>
        <w:spacing w:after="0" w:line="240" w:lineRule="auto"/>
      </w:pPr>
      <w:r>
        <w:separator/>
      </w:r>
    </w:p>
  </w:endnote>
  <w:endnote w:type="continuationSeparator" w:id="0">
    <w:p w:rsidR="00306B5A" w:rsidRDefault="00306B5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06B5A">
      <w:rPr>
        <w:rFonts w:ascii="Times New Roman" w:hAnsi="Times New Roman" w:cs="Times New Roman"/>
        <w:noProof/>
        <w:sz w:val="24"/>
        <w:szCs w:val="24"/>
      </w:rPr>
      <w:t>29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6B5A" w:rsidRDefault="00306B5A" w:rsidP="00564E3C">
      <w:pPr>
        <w:spacing w:after="0" w:line="240" w:lineRule="auto"/>
      </w:pPr>
      <w:r>
        <w:separator/>
      </w:r>
    </w:p>
  </w:footnote>
  <w:footnote w:type="continuationSeparator" w:id="0">
    <w:p w:rsidR="00306B5A" w:rsidRDefault="00306B5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B5A"/>
    <w:rsid w:val="00306B5A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13DD4E-7C0F-481F-9C06-2E7001B4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306B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2015-12-29T20:56:00Z</dcterms:created>
  <dcterms:modified xsi:type="dcterms:W3CDTF">2015-12-29T20:57:00Z</dcterms:modified>
</cp:coreProperties>
</file>