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DA7DA" w14:textId="77777777" w:rsidR="00031FB6" w:rsidRDefault="00031FB6" w:rsidP="00031F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MARTYN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410C6111" w14:textId="06EEDD4D" w:rsidR="00D440C4" w:rsidRDefault="00D440C4" w:rsidP="00031F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Farringdon Without Ward, London.</w:t>
      </w:r>
    </w:p>
    <w:p w14:paraId="0A1D3B47" w14:textId="77777777" w:rsidR="00031FB6" w:rsidRDefault="00031FB6" w:rsidP="00031FB6">
      <w:pPr>
        <w:pStyle w:val="NoSpacing"/>
        <w:rPr>
          <w:rFonts w:eastAsia="Times New Roman" w:cs="Times New Roman"/>
          <w:szCs w:val="24"/>
        </w:rPr>
      </w:pPr>
    </w:p>
    <w:p w14:paraId="1E77C78B" w14:textId="77777777" w:rsidR="00031FB6" w:rsidRDefault="00031FB6" w:rsidP="00031FB6">
      <w:pPr>
        <w:pStyle w:val="NoSpacing"/>
        <w:rPr>
          <w:rFonts w:eastAsia="Times New Roman" w:cs="Times New Roman"/>
          <w:szCs w:val="24"/>
        </w:rPr>
      </w:pPr>
    </w:p>
    <w:p w14:paraId="742EF489" w14:textId="77777777" w:rsidR="00031FB6" w:rsidRDefault="00031FB6" w:rsidP="00031FB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a scavenger.</w:t>
      </w:r>
    </w:p>
    <w:p w14:paraId="48683231" w14:textId="77777777" w:rsidR="00031FB6" w:rsidRDefault="00031FB6" w:rsidP="00031FB6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605A568B" w14:textId="77777777" w:rsidR="00031FB6" w:rsidRDefault="00031FB6" w:rsidP="00031FB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p.552)</w:t>
      </w:r>
    </w:p>
    <w:p w14:paraId="04B6FD0C" w14:textId="77777777" w:rsidR="00031FB6" w:rsidRDefault="00031FB6" w:rsidP="00031FB6">
      <w:pPr>
        <w:pStyle w:val="NoSpacing"/>
        <w:ind w:left="1440"/>
        <w:rPr>
          <w:rFonts w:eastAsia="Times New Roman" w:cs="Times New Roman"/>
          <w:szCs w:val="24"/>
        </w:rPr>
      </w:pPr>
    </w:p>
    <w:p w14:paraId="7B167412" w14:textId="77777777" w:rsidR="00031FB6" w:rsidRDefault="00031FB6" w:rsidP="00031FB6">
      <w:pPr>
        <w:pStyle w:val="NoSpacing"/>
        <w:rPr>
          <w:rFonts w:eastAsia="Times New Roman" w:cs="Times New Roman"/>
          <w:szCs w:val="24"/>
        </w:rPr>
      </w:pPr>
    </w:p>
    <w:p w14:paraId="276FD804" w14:textId="77777777" w:rsidR="00031FB6" w:rsidRDefault="00031FB6" w:rsidP="00031F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December 2023</w:t>
      </w:r>
    </w:p>
    <w:p w14:paraId="461CA088" w14:textId="08BEE680" w:rsidR="00031FB6" w:rsidRPr="00031FB6" w:rsidRDefault="00031FB6" w:rsidP="003C2B8A">
      <w:pPr>
        <w:pStyle w:val="NoSpacing"/>
        <w:rPr>
          <w:rFonts w:eastAsia="Times New Roman" w:cs="Times New Roman"/>
          <w:szCs w:val="24"/>
        </w:rPr>
      </w:pPr>
    </w:p>
    <w:p w14:paraId="4A5E8A39" w14:textId="6610A568" w:rsidR="003C2B8A" w:rsidRPr="003C2B8A" w:rsidRDefault="003C2B8A" w:rsidP="003C2B8A">
      <w:pPr>
        <w:pStyle w:val="NoSpacing"/>
        <w:rPr>
          <w:rFonts w:eastAsia="Times New Roman" w:cs="Times New Roman"/>
          <w:szCs w:val="24"/>
        </w:rPr>
      </w:pPr>
    </w:p>
    <w:sectPr w:rsidR="003C2B8A" w:rsidRPr="003C2B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9253F" w14:textId="77777777" w:rsidR="00301BF6" w:rsidRDefault="00301BF6" w:rsidP="009139A6">
      <w:r>
        <w:separator/>
      </w:r>
    </w:p>
  </w:endnote>
  <w:endnote w:type="continuationSeparator" w:id="0">
    <w:p w14:paraId="683394CE" w14:textId="77777777" w:rsidR="00301BF6" w:rsidRDefault="00301B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5D5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81B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4E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087EB" w14:textId="77777777" w:rsidR="00301BF6" w:rsidRDefault="00301BF6" w:rsidP="009139A6">
      <w:r>
        <w:separator/>
      </w:r>
    </w:p>
  </w:footnote>
  <w:footnote w:type="continuationSeparator" w:id="0">
    <w:p w14:paraId="12AB630F" w14:textId="77777777" w:rsidR="00301BF6" w:rsidRDefault="00301B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345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1A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9AE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BF6"/>
    <w:rsid w:val="00031FB6"/>
    <w:rsid w:val="000666E0"/>
    <w:rsid w:val="002510B7"/>
    <w:rsid w:val="00301BF6"/>
    <w:rsid w:val="003C2B8A"/>
    <w:rsid w:val="005C130B"/>
    <w:rsid w:val="00826F5C"/>
    <w:rsid w:val="00857ED5"/>
    <w:rsid w:val="009139A6"/>
    <w:rsid w:val="009448BB"/>
    <w:rsid w:val="00947624"/>
    <w:rsid w:val="00A3176C"/>
    <w:rsid w:val="00AE65F8"/>
    <w:rsid w:val="00BA00AB"/>
    <w:rsid w:val="00CB3F73"/>
    <w:rsid w:val="00CB4ED9"/>
    <w:rsid w:val="00D440C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906F"/>
  <w15:chartTrackingRefBased/>
  <w15:docId w15:val="{7D81A6AA-4C17-46B4-BE7F-4F941936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600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2023-12-25T21:30:00Z</dcterms:created>
  <dcterms:modified xsi:type="dcterms:W3CDTF">2023-12-26T07:49:00Z</dcterms:modified>
</cp:coreProperties>
</file>