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E6F2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MARTYN</w:t>
      </w:r>
      <w:r>
        <w:rPr>
          <w:rFonts w:ascii="Times New Roman" w:hAnsi="Times New Roman" w:cs="Times New Roman"/>
        </w:rPr>
        <w:t xml:space="preserve">       (fl.1483)</w:t>
      </w:r>
    </w:p>
    <w:p w14:paraId="4F42B51F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Fleet, Lincolnshire. Husbandman.</w:t>
      </w:r>
    </w:p>
    <w:p w14:paraId="4D2B3815" w14:textId="77777777" w:rsidR="00B818E5" w:rsidRDefault="00B818E5" w:rsidP="00B818E5">
      <w:pPr>
        <w:rPr>
          <w:rFonts w:ascii="Times New Roman" w:hAnsi="Times New Roman" w:cs="Times New Roman"/>
        </w:rPr>
      </w:pPr>
    </w:p>
    <w:p w14:paraId="0E1364F5" w14:textId="77777777" w:rsidR="00B818E5" w:rsidRDefault="00B818E5" w:rsidP="00B818E5">
      <w:pPr>
        <w:rPr>
          <w:rFonts w:ascii="Times New Roman" w:hAnsi="Times New Roman" w:cs="Times New Roman"/>
        </w:rPr>
      </w:pPr>
    </w:p>
    <w:p w14:paraId="1914D0FD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Coppyng</w:t>
      </w:r>
      <w:proofErr w:type="spellEnd"/>
      <w:r>
        <w:rPr>
          <w:rFonts w:ascii="Times New Roman" w:hAnsi="Times New Roman" w:cs="Times New Roman"/>
        </w:rPr>
        <w:t xml:space="preserve"> of Fleet(q.v.) brought a plaint of debt against him and</w:t>
      </w:r>
    </w:p>
    <w:p w14:paraId="4EA24669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Chapell</w:t>
      </w:r>
      <w:proofErr w:type="spellEnd"/>
      <w:r>
        <w:rPr>
          <w:rFonts w:ascii="Times New Roman" w:hAnsi="Times New Roman" w:cs="Times New Roman"/>
        </w:rPr>
        <w:t xml:space="preserve"> of Fleet(q.v.).</w:t>
      </w:r>
    </w:p>
    <w:p w14:paraId="42741571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A676E15" w14:textId="77777777" w:rsidR="00B818E5" w:rsidRDefault="00B818E5" w:rsidP="00B818E5">
      <w:pPr>
        <w:rPr>
          <w:rFonts w:ascii="Times New Roman" w:hAnsi="Times New Roman" w:cs="Times New Roman"/>
        </w:rPr>
      </w:pPr>
    </w:p>
    <w:p w14:paraId="6CF71A41" w14:textId="77777777" w:rsidR="00B818E5" w:rsidRDefault="00B818E5" w:rsidP="00B818E5">
      <w:pPr>
        <w:rPr>
          <w:rFonts w:ascii="Times New Roman" w:hAnsi="Times New Roman" w:cs="Times New Roman"/>
        </w:rPr>
      </w:pPr>
    </w:p>
    <w:p w14:paraId="5EB72EEA" w14:textId="77777777" w:rsidR="00B818E5" w:rsidRDefault="00B818E5" w:rsidP="00B818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2019</w:t>
      </w:r>
    </w:p>
    <w:p w14:paraId="4D4FEC91" w14:textId="77777777" w:rsidR="006B2F86" w:rsidRPr="00E71FC3" w:rsidRDefault="00B818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81303" w14:textId="77777777" w:rsidR="00B818E5" w:rsidRDefault="00B818E5" w:rsidP="00E71FC3">
      <w:r>
        <w:separator/>
      </w:r>
    </w:p>
  </w:endnote>
  <w:endnote w:type="continuationSeparator" w:id="0">
    <w:p w14:paraId="05BF0746" w14:textId="77777777" w:rsidR="00B818E5" w:rsidRDefault="00B818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5BE8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36114" w14:textId="77777777" w:rsidR="00B818E5" w:rsidRDefault="00B818E5" w:rsidP="00E71FC3">
      <w:r>
        <w:separator/>
      </w:r>
    </w:p>
  </w:footnote>
  <w:footnote w:type="continuationSeparator" w:id="0">
    <w:p w14:paraId="37D5A25A" w14:textId="77777777" w:rsidR="00B818E5" w:rsidRDefault="00B818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E5"/>
    <w:rsid w:val="001A7C09"/>
    <w:rsid w:val="00577BD5"/>
    <w:rsid w:val="00656CBA"/>
    <w:rsid w:val="006A1F77"/>
    <w:rsid w:val="00733BE7"/>
    <w:rsid w:val="00AB52E8"/>
    <w:rsid w:val="00B16D3F"/>
    <w:rsid w:val="00B818E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7CA47"/>
  <w15:chartTrackingRefBased/>
  <w15:docId w15:val="{F777D288-06D8-4F15-807F-12BB5D12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818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2019-10-04T20:35:00Z</dcterms:created>
  <dcterms:modified xsi:type="dcterms:W3CDTF">2019-10-04T20:35:00Z</dcterms:modified>
</cp:coreProperties>
</file>