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D9A02" w14:textId="77777777" w:rsidR="003E11E7" w:rsidRDefault="003E11E7" w:rsidP="003E11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2B7A441A" w14:textId="77777777" w:rsidR="003E11E7" w:rsidRDefault="003E11E7" w:rsidP="003E11E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Ferrour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935936" w14:textId="77777777" w:rsidR="003E11E7" w:rsidRDefault="003E11E7" w:rsidP="003E11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D23633" w14:textId="77777777" w:rsidR="003E11E7" w:rsidRDefault="003E11E7" w:rsidP="003E11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76043E" w14:textId="77777777" w:rsidR="003E11E7" w:rsidRDefault="003E11E7" w:rsidP="003E11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Oct.1475</w:t>
      </w:r>
      <w:r>
        <w:rPr>
          <w:rFonts w:ascii="Times New Roman" w:hAnsi="Times New Roman" w:cs="Times New Roman"/>
          <w:sz w:val="24"/>
          <w:szCs w:val="24"/>
        </w:rPr>
        <w:tab/>
        <w:t xml:space="preserve">Walter Dene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gifted his goods and chattels to him,</w:t>
      </w:r>
    </w:p>
    <w:p w14:paraId="3C8D7D77" w14:textId="77777777" w:rsidR="003E11E7" w:rsidRDefault="003E11E7" w:rsidP="003E11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Hayes, the elder(q.v.),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Hylle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John North(q.v.).</w:t>
      </w:r>
    </w:p>
    <w:p w14:paraId="1B1307E3" w14:textId="77777777" w:rsidR="003E11E7" w:rsidRDefault="003E11E7" w:rsidP="003E11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p.15)</w:t>
      </w:r>
    </w:p>
    <w:p w14:paraId="44225825" w14:textId="77777777" w:rsidR="003E11E7" w:rsidRDefault="003E11E7" w:rsidP="003E11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9C649F" w14:textId="77777777" w:rsidR="003E11E7" w:rsidRDefault="003E11E7" w:rsidP="003E11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CD1828" w14:textId="77777777" w:rsidR="003E11E7" w:rsidRDefault="003E11E7" w:rsidP="003E11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2021</w:t>
      </w:r>
    </w:p>
    <w:p w14:paraId="5E8461A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CAD298" w14:textId="77777777" w:rsidR="003E11E7" w:rsidRDefault="003E11E7" w:rsidP="009139A6">
      <w:r>
        <w:separator/>
      </w:r>
    </w:p>
  </w:endnote>
  <w:endnote w:type="continuationSeparator" w:id="0">
    <w:p w14:paraId="4380C60D" w14:textId="77777777" w:rsidR="003E11E7" w:rsidRDefault="003E11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23D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C99F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7EF7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A4330B" w14:textId="77777777" w:rsidR="003E11E7" w:rsidRDefault="003E11E7" w:rsidP="009139A6">
      <w:r>
        <w:separator/>
      </w:r>
    </w:p>
  </w:footnote>
  <w:footnote w:type="continuationSeparator" w:id="0">
    <w:p w14:paraId="6A79CCF5" w14:textId="77777777" w:rsidR="003E11E7" w:rsidRDefault="003E11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D4E6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C9A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CC4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1E7"/>
    <w:rsid w:val="000666E0"/>
    <w:rsid w:val="002510B7"/>
    <w:rsid w:val="003E11E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C015D"/>
  <w15:chartTrackingRefBased/>
  <w15:docId w15:val="{9C41744E-C4BA-4428-8C58-4EC14306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2021-03-22T20:32:00Z</dcterms:created>
  <dcterms:modified xsi:type="dcterms:W3CDTF">2021-03-22T20:35:00Z</dcterms:modified>
</cp:coreProperties>
</file>