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 w:rsidRPr="00A523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Archer.</w:t>
      </w: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24C4" w:rsidRPr="00A52321" w:rsidRDefault="001A24C4" w:rsidP="001A24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24C4" w:rsidRPr="00A52321" w:rsidRDefault="001A24C4" w:rsidP="001A2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1A24C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4C4" w:rsidRDefault="001A24C4" w:rsidP="00E71FC3">
      <w:pPr>
        <w:spacing w:after="0" w:line="240" w:lineRule="auto"/>
      </w:pPr>
      <w:r>
        <w:separator/>
      </w:r>
    </w:p>
  </w:endnote>
  <w:endnote w:type="continuationSeparator" w:id="0">
    <w:p w:rsidR="001A24C4" w:rsidRDefault="001A24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4C4" w:rsidRDefault="001A24C4" w:rsidP="00E71FC3">
      <w:pPr>
        <w:spacing w:after="0" w:line="240" w:lineRule="auto"/>
      </w:pPr>
      <w:r>
        <w:separator/>
      </w:r>
    </w:p>
  </w:footnote>
  <w:footnote w:type="continuationSeparator" w:id="0">
    <w:p w:rsidR="001A24C4" w:rsidRDefault="001A24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4C4"/>
    <w:rsid w:val="001A24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0D4D7-3040-4DAD-A63A-A1389C1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A24C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2016-06-12T21:16:00Z</dcterms:created>
  <dcterms:modified xsi:type="dcterms:W3CDTF">2016-06-12T21:16:00Z</dcterms:modified>
</cp:coreProperties>
</file>