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74DBD" w14:textId="15B1E6F1" w:rsidR="00BA00AB" w:rsidRDefault="007468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64F56192" w14:textId="34AD1CD2" w:rsidR="007468BF" w:rsidRDefault="007468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3764A6" w14:textId="181D35A2" w:rsidR="007468BF" w:rsidRDefault="007468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9F4F1C" w14:textId="51FCBCBD" w:rsidR="007468BF" w:rsidRDefault="007468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Dorchester, Dorset,</w:t>
      </w:r>
    </w:p>
    <w:p w14:paraId="67E17054" w14:textId="7241D017" w:rsidR="007468BF" w:rsidRDefault="007468B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Elizabeth Percy, Countess of Northumberland.</w:t>
      </w:r>
    </w:p>
    <w:p w14:paraId="6504AD77" w14:textId="77777777" w:rsidR="007468BF" w:rsidRDefault="007468BF" w:rsidP="007468BF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61D909E6" w14:textId="5CB0B5A7" w:rsidR="007468BF" w:rsidRDefault="007468BF" w:rsidP="007468BF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</w:t>
      </w:r>
      <w:r>
        <w:rPr>
          <w:rFonts w:ascii="Times New Roman" w:eastAsia="Times New Roman" w:hAnsi="Times New Roman" w:cs="Times New Roman"/>
          <w:sz w:val="24"/>
          <w:szCs w:val="24"/>
        </w:rPr>
        <w:t>.28)</w:t>
      </w:r>
    </w:p>
    <w:p w14:paraId="0235C148" w14:textId="63449310" w:rsidR="007468BF" w:rsidRDefault="007468BF" w:rsidP="007468B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8CAB796" w14:textId="73F1E01D" w:rsidR="007468BF" w:rsidRDefault="007468BF" w:rsidP="007468B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12FA495" w14:textId="0A0B1A33" w:rsidR="007468BF" w:rsidRPr="007468BF" w:rsidRDefault="007468BF" w:rsidP="007468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sectPr w:rsidR="007468BF" w:rsidRPr="007468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277EC" w14:textId="77777777" w:rsidR="007468BF" w:rsidRDefault="007468BF" w:rsidP="009139A6">
      <w:r>
        <w:separator/>
      </w:r>
    </w:p>
  </w:endnote>
  <w:endnote w:type="continuationSeparator" w:id="0">
    <w:p w14:paraId="0B729F37" w14:textId="77777777" w:rsidR="007468BF" w:rsidRDefault="007468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B7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F75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5B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E1C83" w14:textId="77777777" w:rsidR="007468BF" w:rsidRDefault="007468BF" w:rsidP="009139A6">
      <w:r>
        <w:separator/>
      </w:r>
    </w:p>
  </w:footnote>
  <w:footnote w:type="continuationSeparator" w:id="0">
    <w:p w14:paraId="521DDB7E" w14:textId="77777777" w:rsidR="007468BF" w:rsidRDefault="007468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8A2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73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569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BF"/>
    <w:rsid w:val="000666E0"/>
    <w:rsid w:val="002510B7"/>
    <w:rsid w:val="005C130B"/>
    <w:rsid w:val="007468B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E5103"/>
  <w15:chartTrackingRefBased/>
  <w15:docId w15:val="{1B9DDF2C-A28A-4E1B-9357-7683CCB1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2022-02-17T15:34:00Z</dcterms:created>
  <dcterms:modified xsi:type="dcterms:W3CDTF">2022-02-17T15:39:00Z</dcterms:modified>
</cp:coreProperties>
</file>