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B8DAA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MARTYN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9D66389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0B5621F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98239EC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He, Richard Hill(q.v.),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Hexte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Taillour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</w:t>
      </w:r>
    </w:p>
    <w:p w14:paraId="03F4D37A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as the executors of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Mohun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made a plaint of debt against William</w:t>
      </w:r>
    </w:p>
    <w:p w14:paraId="6261A066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Byrtte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Wacourt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Pulham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Dorset(q.v.).</w:t>
      </w:r>
    </w:p>
    <w:p w14:paraId="565341EB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314BE8B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DEC318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5EF5F70" w14:textId="77777777" w:rsidR="00B64EC6" w:rsidRDefault="00B64EC6" w:rsidP="00B64EC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January 2022</w:t>
      </w:r>
    </w:p>
    <w:p w14:paraId="71021D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0334C" w14:textId="77777777" w:rsidR="00B64EC6" w:rsidRDefault="00B64EC6" w:rsidP="009139A6">
      <w:r>
        <w:separator/>
      </w:r>
    </w:p>
  </w:endnote>
  <w:endnote w:type="continuationSeparator" w:id="0">
    <w:p w14:paraId="69D45F82" w14:textId="77777777" w:rsidR="00B64EC6" w:rsidRDefault="00B64E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6E9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083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CF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18510" w14:textId="77777777" w:rsidR="00B64EC6" w:rsidRDefault="00B64EC6" w:rsidP="009139A6">
      <w:r>
        <w:separator/>
      </w:r>
    </w:p>
  </w:footnote>
  <w:footnote w:type="continuationSeparator" w:id="0">
    <w:p w14:paraId="4E012990" w14:textId="77777777" w:rsidR="00B64EC6" w:rsidRDefault="00B64E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89C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33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214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C6"/>
    <w:rsid w:val="000666E0"/>
    <w:rsid w:val="002510B7"/>
    <w:rsid w:val="005C130B"/>
    <w:rsid w:val="00826F5C"/>
    <w:rsid w:val="009139A6"/>
    <w:rsid w:val="009448BB"/>
    <w:rsid w:val="00A3176C"/>
    <w:rsid w:val="00AE65F8"/>
    <w:rsid w:val="00B64EC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DB871"/>
  <w15:chartTrackingRefBased/>
  <w15:docId w15:val="{25F4C8B4-C5B9-4DDB-B8F7-756BFFBF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4E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2022-03-01T20:45:00Z</dcterms:created>
  <dcterms:modified xsi:type="dcterms:W3CDTF">2022-03-01T20:45:00Z</dcterms:modified>
</cp:coreProperties>
</file>