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80867" w14:textId="77777777" w:rsidR="00287470" w:rsidRDefault="00287470" w:rsidP="0028747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Thurstan MARTYN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15F74E08" w14:textId="77777777" w:rsidR="00287470" w:rsidRDefault="00287470" w:rsidP="00287470">
      <w:pPr>
        <w:pStyle w:val="NoSpacing"/>
        <w:rPr>
          <w:rFonts w:eastAsia="Times New Roman" w:cs="Times New Roman"/>
          <w:szCs w:val="24"/>
        </w:rPr>
      </w:pPr>
    </w:p>
    <w:p w14:paraId="4B795110" w14:textId="77777777" w:rsidR="00287470" w:rsidRDefault="00287470" w:rsidP="00287470">
      <w:pPr>
        <w:pStyle w:val="NoSpacing"/>
        <w:rPr>
          <w:rFonts w:eastAsia="Times New Roman" w:cs="Times New Roman"/>
          <w:szCs w:val="24"/>
        </w:rPr>
      </w:pPr>
    </w:p>
    <w:p w14:paraId="0827A995" w14:textId="77777777" w:rsidR="00287470" w:rsidRDefault="00287470" w:rsidP="0028747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6 Nov.1484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Aylesbury,</w:t>
      </w:r>
    </w:p>
    <w:p w14:paraId="74A179A4" w14:textId="77777777" w:rsidR="00287470" w:rsidRDefault="00287470" w:rsidP="0028747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Buckinghamshire, into </w:t>
      </w:r>
      <w:proofErr w:type="gramStart"/>
      <w:r>
        <w:rPr>
          <w:rFonts w:cs="Times New Roman"/>
          <w:szCs w:val="24"/>
        </w:rPr>
        <w:t>lands</w:t>
      </w:r>
      <w:proofErr w:type="gramEnd"/>
      <w:r>
        <w:rPr>
          <w:rFonts w:cs="Times New Roman"/>
          <w:szCs w:val="24"/>
        </w:rPr>
        <w:t xml:space="preserve"> of John </w:t>
      </w:r>
      <w:proofErr w:type="spellStart"/>
      <w:r>
        <w:rPr>
          <w:rFonts w:cs="Times New Roman"/>
          <w:szCs w:val="24"/>
        </w:rPr>
        <w:t>Tyringham</w:t>
      </w:r>
      <w:proofErr w:type="spellEnd"/>
      <w:r>
        <w:rPr>
          <w:rFonts w:cs="Times New Roman"/>
          <w:szCs w:val="24"/>
        </w:rPr>
        <w:t>(q.v.).</w:t>
      </w:r>
    </w:p>
    <w:p w14:paraId="71C4717A" w14:textId="77777777" w:rsidR="00287470" w:rsidRDefault="00287470" w:rsidP="00287470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18423A8D" w14:textId="77777777" w:rsidR="00287470" w:rsidRDefault="00287470" w:rsidP="00287470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pp.133-4)</w:t>
      </w:r>
    </w:p>
    <w:p w14:paraId="3FCCF5FC" w14:textId="77777777" w:rsidR="00287470" w:rsidRDefault="00287470" w:rsidP="00287470">
      <w:pPr>
        <w:pStyle w:val="NoSpacing"/>
        <w:rPr>
          <w:rFonts w:eastAsia="Times New Roman" w:cs="Times New Roman"/>
          <w:szCs w:val="24"/>
        </w:rPr>
      </w:pPr>
    </w:p>
    <w:p w14:paraId="35059851" w14:textId="77777777" w:rsidR="00287470" w:rsidRDefault="00287470" w:rsidP="00287470">
      <w:pPr>
        <w:pStyle w:val="NoSpacing"/>
        <w:rPr>
          <w:rFonts w:eastAsia="Times New Roman" w:cs="Times New Roman"/>
          <w:szCs w:val="24"/>
        </w:rPr>
      </w:pPr>
    </w:p>
    <w:p w14:paraId="32B1381D" w14:textId="77777777" w:rsidR="00287470" w:rsidRDefault="00287470" w:rsidP="0028747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11 October 2023</w:t>
      </w:r>
    </w:p>
    <w:p w14:paraId="7A64EDF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261754" w14:textId="77777777" w:rsidR="00287470" w:rsidRDefault="00287470" w:rsidP="009139A6">
      <w:r>
        <w:separator/>
      </w:r>
    </w:p>
  </w:endnote>
  <w:endnote w:type="continuationSeparator" w:id="0">
    <w:p w14:paraId="1832CBEF" w14:textId="77777777" w:rsidR="00287470" w:rsidRDefault="0028747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711C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D22E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3B2F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099F82" w14:textId="77777777" w:rsidR="00287470" w:rsidRDefault="00287470" w:rsidP="009139A6">
      <w:r>
        <w:separator/>
      </w:r>
    </w:p>
  </w:footnote>
  <w:footnote w:type="continuationSeparator" w:id="0">
    <w:p w14:paraId="33052A6E" w14:textId="77777777" w:rsidR="00287470" w:rsidRDefault="0028747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8894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1B4B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0DB4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470"/>
    <w:rsid w:val="000666E0"/>
    <w:rsid w:val="002510B7"/>
    <w:rsid w:val="00287470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16E05"/>
  <w15:chartTrackingRefBased/>
  <w15:docId w15:val="{EACFF5C6-312C-4A17-93A3-04E28B23B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2023-10-11T19:31:00Z</dcterms:created>
  <dcterms:modified xsi:type="dcterms:W3CDTF">2023-10-11T19:31:00Z</dcterms:modified>
</cp:coreProperties>
</file>