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445D5" w14:textId="77777777" w:rsidR="00275228" w:rsidRDefault="00275228" w:rsidP="0027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MARTYN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DE7F9BB" w14:textId="77777777" w:rsidR="00275228" w:rsidRDefault="00275228" w:rsidP="0027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Staley-</w:t>
      </w:r>
      <w:proofErr w:type="spellStart"/>
      <w:r>
        <w:rPr>
          <w:rFonts w:ascii="Times New Roman" w:hAnsi="Times New Roman" w:cs="Times New Roman"/>
        </w:rPr>
        <w:t>Netherthorpe</w:t>
      </w:r>
      <w:proofErr w:type="spellEnd"/>
      <w:r>
        <w:rPr>
          <w:rFonts w:ascii="Times New Roman" w:hAnsi="Times New Roman" w:cs="Times New Roman"/>
        </w:rPr>
        <w:t>, Derbyshire. Husbandman.</w:t>
      </w:r>
    </w:p>
    <w:p w14:paraId="476476CA" w14:textId="77777777" w:rsidR="00275228" w:rsidRDefault="00275228" w:rsidP="00275228">
      <w:pPr>
        <w:rPr>
          <w:rFonts w:ascii="Times New Roman" w:hAnsi="Times New Roman" w:cs="Times New Roman"/>
        </w:rPr>
      </w:pPr>
    </w:p>
    <w:p w14:paraId="742E06F6" w14:textId="77777777" w:rsidR="00275228" w:rsidRDefault="00275228" w:rsidP="00275228">
      <w:pPr>
        <w:rPr>
          <w:rFonts w:ascii="Times New Roman" w:hAnsi="Times New Roman" w:cs="Times New Roman"/>
        </w:rPr>
      </w:pPr>
    </w:p>
    <w:p w14:paraId="24CDF492" w14:textId="77777777" w:rsidR="00275228" w:rsidRDefault="00275228" w:rsidP="0027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Edmund </w:t>
      </w:r>
      <w:proofErr w:type="spellStart"/>
      <w:r>
        <w:rPr>
          <w:rFonts w:ascii="Times New Roman" w:hAnsi="Times New Roman" w:cs="Times New Roman"/>
        </w:rPr>
        <w:t>Taylour</w:t>
      </w:r>
      <w:proofErr w:type="spellEnd"/>
      <w:r>
        <w:rPr>
          <w:rFonts w:ascii="Times New Roman" w:hAnsi="Times New Roman" w:cs="Times New Roman"/>
        </w:rPr>
        <w:t xml:space="preserve"> of Newark, Nottinghamshire(q.v.) brought a plaint of </w:t>
      </w:r>
    </w:p>
    <w:p w14:paraId="0C2C396B" w14:textId="77777777" w:rsidR="00275228" w:rsidRDefault="00275228" w:rsidP="00275228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debt against him, Christopher </w:t>
      </w:r>
      <w:proofErr w:type="spellStart"/>
      <w:r>
        <w:rPr>
          <w:rFonts w:ascii="Times New Roman" w:hAnsi="Times New Roman" w:cs="Times New Roman"/>
        </w:rPr>
        <w:t>Coksthote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Laxton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Roos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17A37013" w14:textId="77777777" w:rsidR="00275228" w:rsidRDefault="00275228" w:rsidP="0027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Laxton</w:t>
      </w:r>
      <w:proofErr w:type="spellEnd"/>
      <w:r>
        <w:rPr>
          <w:rFonts w:ascii="Times New Roman" w:hAnsi="Times New Roman" w:cs="Times New Roman"/>
        </w:rPr>
        <w:t>(q.v.), and Richard Martyn of Staley-</w:t>
      </w:r>
      <w:proofErr w:type="spellStart"/>
      <w:r>
        <w:rPr>
          <w:rFonts w:ascii="Times New Roman" w:hAnsi="Times New Roman" w:cs="Times New Roman"/>
        </w:rPr>
        <w:t>Netherthorpe</w:t>
      </w:r>
      <w:proofErr w:type="spellEnd"/>
      <w:r>
        <w:rPr>
          <w:rFonts w:ascii="Times New Roman" w:hAnsi="Times New Roman" w:cs="Times New Roman"/>
        </w:rPr>
        <w:t>(q.v.).</w:t>
      </w:r>
    </w:p>
    <w:p w14:paraId="740F5733" w14:textId="77777777" w:rsidR="00275228" w:rsidRDefault="00275228" w:rsidP="0027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B91389D" w14:textId="77777777" w:rsidR="00275228" w:rsidRDefault="00275228" w:rsidP="00275228">
      <w:pPr>
        <w:rPr>
          <w:rFonts w:ascii="Times New Roman" w:hAnsi="Times New Roman" w:cs="Times New Roman"/>
        </w:rPr>
      </w:pPr>
    </w:p>
    <w:p w14:paraId="5D35A6E4" w14:textId="77777777" w:rsidR="00275228" w:rsidRDefault="00275228" w:rsidP="00275228">
      <w:pPr>
        <w:rPr>
          <w:rFonts w:ascii="Times New Roman" w:hAnsi="Times New Roman" w:cs="Times New Roman"/>
        </w:rPr>
      </w:pPr>
    </w:p>
    <w:p w14:paraId="6E505A15" w14:textId="77777777" w:rsidR="00275228" w:rsidRDefault="00275228" w:rsidP="0027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February 2019</w:t>
      </w:r>
    </w:p>
    <w:p w14:paraId="002C5D33" w14:textId="77777777" w:rsidR="006B2F86" w:rsidRPr="00E71FC3" w:rsidRDefault="002752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2ECE5" w14:textId="77777777" w:rsidR="00275228" w:rsidRDefault="00275228" w:rsidP="00E71FC3">
      <w:r>
        <w:separator/>
      </w:r>
    </w:p>
  </w:endnote>
  <w:endnote w:type="continuationSeparator" w:id="0">
    <w:p w14:paraId="39EDCE5C" w14:textId="77777777" w:rsidR="00275228" w:rsidRDefault="0027522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36E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00CC6" w14:textId="77777777" w:rsidR="00275228" w:rsidRDefault="00275228" w:rsidP="00E71FC3">
      <w:r>
        <w:separator/>
      </w:r>
    </w:p>
  </w:footnote>
  <w:footnote w:type="continuationSeparator" w:id="0">
    <w:p w14:paraId="4DC79391" w14:textId="77777777" w:rsidR="00275228" w:rsidRDefault="0027522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228"/>
    <w:rsid w:val="001A7C09"/>
    <w:rsid w:val="0027522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275C4"/>
  <w15:chartTrackingRefBased/>
  <w15:docId w15:val="{E494161A-6381-4C4F-9113-0E089E5A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22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2019-02-14T19:55:00Z</dcterms:created>
  <dcterms:modified xsi:type="dcterms:W3CDTF">2019-02-14T19:55:00Z</dcterms:modified>
</cp:coreProperties>
</file>