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110D" w14:textId="75FD167B" w:rsidR="00861BC4" w:rsidRDefault="00861BC4" w:rsidP="00DE16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02BA8211" w14:textId="754E4C53" w:rsidR="00861BC4" w:rsidRDefault="00861BC4" w:rsidP="00DE16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52971E88" w14:textId="77777777" w:rsidR="00861BC4" w:rsidRDefault="00861BC4" w:rsidP="00DE1647">
      <w:pPr>
        <w:pStyle w:val="NoSpacing"/>
        <w:rPr>
          <w:rFonts w:cs="Times New Roman"/>
          <w:szCs w:val="24"/>
        </w:rPr>
      </w:pPr>
    </w:p>
    <w:p w14:paraId="3246CD95" w14:textId="77777777" w:rsidR="00861BC4" w:rsidRDefault="00861BC4" w:rsidP="00DE1647">
      <w:pPr>
        <w:pStyle w:val="NoSpacing"/>
        <w:rPr>
          <w:rFonts w:cs="Times New Roman"/>
          <w:szCs w:val="24"/>
        </w:rPr>
      </w:pPr>
    </w:p>
    <w:p w14:paraId="61EAA603" w14:textId="4F750E34" w:rsidR="00861BC4" w:rsidRDefault="00861BC4" w:rsidP="00DE16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took on an apprentice, Richard Ambrose(q.v.).</w:t>
      </w:r>
    </w:p>
    <w:p w14:paraId="4E66BE4B" w14:textId="77777777" w:rsidR="00861BC4" w:rsidRDefault="00861BC4" w:rsidP="00861B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5A5E1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569F2494" w14:textId="77777777" w:rsidR="00861BC4" w:rsidRDefault="00861BC4" w:rsidP="00861BC4">
      <w:pPr>
        <w:pStyle w:val="NoSpacing"/>
        <w:rPr>
          <w:rFonts w:cs="Times New Roman"/>
          <w:szCs w:val="24"/>
        </w:rPr>
      </w:pPr>
    </w:p>
    <w:p w14:paraId="324B19BC" w14:textId="77777777" w:rsidR="00861BC4" w:rsidRDefault="00861BC4" w:rsidP="00861BC4">
      <w:pPr>
        <w:pStyle w:val="NoSpacing"/>
        <w:rPr>
          <w:rFonts w:cs="Times New Roman"/>
          <w:szCs w:val="24"/>
        </w:rPr>
      </w:pPr>
    </w:p>
    <w:p w14:paraId="0626FE38" w14:textId="77777777" w:rsidR="00861BC4" w:rsidRDefault="00861BC4" w:rsidP="00861B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January 2025</w:t>
      </w:r>
    </w:p>
    <w:p w14:paraId="44F32A70" w14:textId="20F3514F" w:rsidR="00861BC4" w:rsidRPr="00861BC4" w:rsidRDefault="00861BC4" w:rsidP="00DE1647">
      <w:pPr>
        <w:pStyle w:val="NoSpacing"/>
        <w:rPr>
          <w:rFonts w:cs="Times New Roman"/>
          <w:szCs w:val="24"/>
        </w:rPr>
      </w:pPr>
    </w:p>
    <w:p w14:paraId="45607081" w14:textId="1A39B59A" w:rsidR="00DE1647" w:rsidRPr="00DE1647" w:rsidRDefault="00DE1647" w:rsidP="009139A6">
      <w:pPr>
        <w:pStyle w:val="NoSpacing"/>
        <w:rPr>
          <w:rFonts w:cs="Times New Roman"/>
          <w:szCs w:val="24"/>
        </w:rPr>
      </w:pPr>
    </w:p>
    <w:sectPr w:rsidR="00DE1647" w:rsidRPr="00DE16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4AAAD" w14:textId="77777777" w:rsidR="00DE1647" w:rsidRDefault="00DE1647" w:rsidP="009139A6">
      <w:r>
        <w:separator/>
      </w:r>
    </w:p>
  </w:endnote>
  <w:endnote w:type="continuationSeparator" w:id="0">
    <w:p w14:paraId="5486EA6C" w14:textId="77777777" w:rsidR="00DE1647" w:rsidRDefault="00DE16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7E3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BC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DD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59013" w14:textId="77777777" w:rsidR="00DE1647" w:rsidRDefault="00DE1647" w:rsidP="009139A6">
      <w:r>
        <w:separator/>
      </w:r>
    </w:p>
  </w:footnote>
  <w:footnote w:type="continuationSeparator" w:id="0">
    <w:p w14:paraId="49F1E271" w14:textId="77777777" w:rsidR="00DE1647" w:rsidRDefault="00DE16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CAC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C6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43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47"/>
    <w:rsid w:val="000249CB"/>
    <w:rsid w:val="000666E0"/>
    <w:rsid w:val="000C2808"/>
    <w:rsid w:val="002510B7"/>
    <w:rsid w:val="00270799"/>
    <w:rsid w:val="00562517"/>
    <w:rsid w:val="005C130B"/>
    <w:rsid w:val="00826F5C"/>
    <w:rsid w:val="00861BC4"/>
    <w:rsid w:val="009139A6"/>
    <w:rsid w:val="009411C2"/>
    <w:rsid w:val="009448BB"/>
    <w:rsid w:val="00947624"/>
    <w:rsid w:val="009821A5"/>
    <w:rsid w:val="00A3176C"/>
    <w:rsid w:val="00A76A78"/>
    <w:rsid w:val="00AE65F8"/>
    <w:rsid w:val="00BA00AB"/>
    <w:rsid w:val="00C71834"/>
    <w:rsid w:val="00CB4ED9"/>
    <w:rsid w:val="00DE164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6937D"/>
  <w15:chartTrackingRefBased/>
  <w15:docId w15:val="{07BFAD1E-49E1-48D3-8369-4B690D95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28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2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58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2025-01-29T20:25:00Z</dcterms:created>
  <dcterms:modified xsi:type="dcterms:W3CDTF">2025-01-29T21:33:00Z</dcterms:modified>
</cp:coreProperties>
</file>