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3ED" w:rsidRPr="00087C1B" w:rsidRDefault="007053ED" w:rsidP="007053E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  <w:u w:val="single"/>
        </w:rPr>
        <w:t>Thomas MARTYN</w:t>
      </w:r>
      <w:r w:rsidRPr="00087C1B">
        <w:rPr>
          <w:rFonts w:ascii="Times New Roman" w:hAnsi="Times New Roman" w:cs="Times New Roman"/>
          <w:sz w:val="24"/>
          <w:szCs w:val="24"/>
        </w:rPr>
        <w:t xml:space="preserve">     (fl.1495)</w:t>
      </w:r>
    </w:p>
    <w:p w:rsidR="007053ED" w:rsidRPr="00087C1B" w:rsidRDefault="007053ED" w:rsidP="007053E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</w:rPr>
        <w:t>of Dover.</w:t>
      </w:r>
    </w:p>
    <w:p w:rsidR="007053ED" w:rsidRPr="00087C1B" w:rsidRDefault="007053ED" w:rsidP="007053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53ED" w:rsidRPr="00087C1B" w:rsidRDefault="007053ED" w:rsidP="007053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53ED" w:rsidRPr="00087C1B" w:rsidRDefault="007053ED" w:rsidP="007053E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</w:rPr>
        <w:tab/>
        <w:t>1495</w:t>
      </w:r>
      <w:r w:rsidRPr="00087C1B">
        <w:rPr>
          <w:rFonts w:ascii="Times New Roman" w:hAnsi="Times New Roman" w:cs="Times New Roman"/>
          <w:sz w:val="24"/>
          <w:szCs w:val="24"/>
        </w:rPr>
        <w:tab/>
        <w:t>He made his Will.  (Plomer p.320)</w:t>
      </w:r>
    </w:p>
    <w:p w:rsidR="007053ED" w:rsidRPr="00087C1B" w:rsidRDefault="007053ED" w:rsidP="007053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53ED" w:rsidRPr="00087C1B" w:rsidRDefault="007053ED" w:rsidP="007053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053ED" w:rsidRPr="00087C1B" w:rsidRDefault="007053ED" w:rsidP="007053E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</w:rPr>
        <w:t>17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3ED" w:rsidRDefault="007053ED" w:rsidP="00564E3C">
      <w:pPr>
        <w:spacing w:after="0" w:line="240" w:lineRule="auto"/>
      </w:pPr>
      <w:r>
        <w:separator/>
      </w:r>
    </w:p>
  </w:endnote>
  <w:endnote w:type="continuationSeparator" w:id="0">
    <w:p w:rsidR="007053ED" w:rsidRDefault="007053E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053ED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3ED" w:rsidRDefault="007053ED" w:rsidP="00564E3C">
      <w:pPr>
        <w:spacing w:after="0" w:line="240" w:lineRule="auto"/>
      </w:pPr>
      <w:r>
        <w:separator/>
      </w:r>
    </w:p>
  </w:footnote>
  <w:footnote w:type="continuationSeparator" w:id="0">
    <w:p w:rsidR="007053ED" w:rsidRDefault="007053E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3ED"/>
    <w:rsid w:val="00372DC6"/>
    <w:rsid w:val="00564E3C"/>
    <w:rsid w:val="0064591D"/>
    <w:rsid w:val="007053E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477658-3E7E-456A-9735-3639ACA96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2015-11-10T20:48:00Z</dcterms:created>
  <dcterms:modified xsi:type="dcterms:W3CDTF">2015-11-10T20:49:00Z</dcterms:modified>
</cp:coreProperties>
</file>