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766FE8" w14:textId="77777777" w:rsidR="001B4037" w:rsidRDefault="001B4037" w:rsidP="001B4037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</w:rPr>
        <w:t>Thomas MARTYN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 </w:t>
      </w:r>
      <w:proofErr w:type="gram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(</w:t>
      </w:r>
      <w:proofErr w:type="gram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fl.1483)</w:t>
      </w:r>
    </w:p>
    <w:p w14:paraId="66B00619" w14:textId="77777777" w:rsidR="001B4037" w:rsidRDefault="001B4037" w:rsidP="001B4037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09E6DFCD" w14:textId="77777777" w:rsidR="001B4037" w:rsidRDefault="001B4037" w:rsidP="001B4037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79247278" w14:textId="77777777" w:rsidR="001B4037" w:rsidRDefault="001B4037" w:rsidP="001B4037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1483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 xml:space="preserve">He made a plaint of trespass against John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Turbervyle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of Friar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Mayn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, Dorset(q.v.).</w:t>
      </w:r>
    </w:p>
    <w:p w14:paraId="06484BE0" w14:textId="77777777" w:rsidR="001B4037" w:rsidRDefault="001B4037" w:rsidP="001B4037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( </w:t>
      </w:r>
      <w:hyperlink r:id="rId6" w:history="1">
        <w:r w:rsidRPr="0022786A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>
        <w:rPr>
          <w:rStyle w:val="Hyperlink"/>
          <w:rFonts w:ascii="Times New Roman" w:eastAsia="Calibri" w:hAnsi="Times New Roman" w:cs="Times New Roman"/>
          <w:sz w:val="24"/>
          <w:szCs w:val="24"/>
          <w:u w:val="none"/>
        </w:rPr>
        <w:t xml:space="preserve">  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)</w:t>
      </w:r>
    </w:p>
    <w:p w14:paraId="1E93819B" w14:textId="77777777" w:rsidR="001B4037" w:rsidRDefault="001B4037" w:rsidP="001B4037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1BDFD7C0" w14:textId="77777777" w:rsidR="001B4037" w:rsidRDefault="001B4037" w:rsidP="001B4037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75649C51" w14:textId="77777777" w:rsidR="001B4037" w:rsidRDefault="001B4037" w:rsidP="001B4037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12 December 2021</w:t>
      </w:r>
    </w:p>
    <w:p w14:paraId="0FD338D9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E134BA" w14:textId="77777777" w:rsidR="001B4037" w:rsidRDefault="001B4037" w:rsidP="009139A6">
      <w:r>
        <w:separator/>
      </w:r>
    </w:p>
  </w:endnote>
  <w:endnote w:type="continuationSeparator" w:id="0">
    <w:p w14:paraId="10DDFC83" w14:textId="77777777" w:rsidR="001B4037" w:rsidRDefault="001B403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130A7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985FBA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CDEA5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38836C" w14:textId="77777777" w:rsidR="001B4037" w:rsidRDefault="001B4037" w:rsidP="009139A6">
      <w:r>
        <w:separator/>
      </w:r>
    </w:p>
  </w:footnote>
  <w:footnote w:type="continuationSeparator" w:id="0">
    <w:p w14:paraId="006A08B6" w14:textId="77777777" w:rsidR="001B4037" w:rsidRDefault="001B403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3BA9E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F2F37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9EF44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4037"/>
    <w:rsid w:val="000666E0"/>
    <w:rsid w:val="001B4037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9C94B6"/>
  <w15:chartTrackingRefBased/>
  <w15:docId w15:val="{1E20A2D4-7C67-4DE8-A18F-50FA7D75D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1B403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41</Words>
  <Characters>240</Characters>
  <Application>Microsoft Office Word</Application>
  <DocSecurity>0</DocSecurity>
  <Lines>2</Lines>
  <Paragraphs>1</Paragraphs>
  <ScaleCrop>false</ScaleCrop>
  <Company/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2022-01-11T20:24:00Z</dcterms:created>
  <dcterms:modified xsi:type="dcterms:W3CDTF">2022-01-11T20:24:00Z</dcterms:modified>
</cp:coreProperties>
</file>