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taking against Henry atte Fenne of </w:t>
      </w: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Puriton(q.v.).</w:t>
      </w: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69B" w:rsidRDefault="00C6669B" w:rsidP="00C666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69B" w:rsidRDefault="00C6669B" w:rsidP="00564E3C">
      <w:pPr>
        <w:spacing w:after="0" w:line="240" w:lineRule="auto"/>
      </w:pPr>
      <w:r>
        <w:separator/>
      </w:r>
    </w:p>
  </w:endnote>
  <w:endnote w:type="continuationSeparator" w:id="0">
    <w:p w:rsidR="00C6669B" w:rsidRDefault="00C666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6669B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69B" w:rsidRDefault="00C6669B" w:rsidP="00564E3C">
      <w:pPr>
        <w:spacing w:after="0" w:line="240" w:lineRule="auto"/>
      </w:pPr>
      <w:r>
        <w:separator/>
      </w:r>
    </w:p>
  </w:footnote>
  <w:footnote w:type="continuationSeparator" w:id="0">
    <w:p w:rsidR="00C6669B" w:rsidRDefault="00C666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69B"/>
    <w:rsid w:val="00372DC6"/>
    <w:rsid w:val="00564E3C"/>
    <w:rsid w:val="0064591D"/>
    <w:rsid w:val="00C6669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48D44-715C-4892-9F78-98E1E24D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666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2015-12-15T19:43:00Z</dcterms:created>
  <dcterms:modified xsi:type="dcterms:W3CDTF">2015-12-15T19:44:00Z</dcterms:modified>
</cp:coreProperties>
</file>