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F3A" w:rsidRDefault="00CC6F3A" w:rsidP="00CC6F3A">
      <w:pPr>
        <w:pStyle w:val="NoSpacing"/>
      </w:pPr>
      <w:r>
        <w:rPr>
          <w:u w:val="single"/>
        </w:rPr>
        <w:t>Thomas MARTYN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C6F3A" w:rsidRDefault="00CC6F3A" w:rsidP="00CC6F3A">
      <w:pPr>
        <w:pStyle w:val="NoSpacing"/>
      </w:pPr>
    </w:p>
    <w:p w:rsidR="00CC6F3A" w:rsidRDefault="00CC6F3A" w:rsidP="00CC6F3A">
      <w:pPr>
        <w:pStyle w:val="NoSpacing"/>
      </w:pPr>
    </w:p>
    <w:p w:rsidR="00CC6F3A" w:rsidRDefault="00CC6F3A" w:rsidP="00CC6F3A">
      <w:pPr>
        <w:pStyle w:val="NoSpacing"/>
      </w:pPr>
      <w:r>
        <w:t>19 Nov.1420</w:t>
      </w:r>
      <w:r>
        <w:tab/>
        <w:t xml:space="preserve">He was a juror on the inquisition post mortem held in Wilton, </w:t>
      </w:r>
    </w:p>
    <w:p w:rsidR="00CC6F3A" w:rsidRDefault="00CC6F3A" w:rsidP="00CC6F3A">
      <w:pPr>
        <w:pStyle w:val="NoSpacing"/>
      </w:pPr>
      <w:r>
        <w:tab/>
      </w:r>
      <w:r>
        <w:tab/>
        <w:t>Wiltshire, into lands of the late Thomas Bonham(q.v.).</w:t>
      </w:r>
    </w:p>
    <w:p w:rsidR="00CC6F3A" w:rsidRDefault="00CC6F3A" w:rsidP="00CC6F3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221-508)</w:t>
      </w:r>
    </w:p>
    <w:p w:rsidR="00CC6F3A" w:rsidRDefault="00CC6F3A" w:rsidP="00CC6F3A">
      <w:pPr>
        <w:pStyle w:val="NoSpacing"/>
      </w:pPr>
    </w:p>
    <w:p w:rsidR="00CC6F3A" w:rsidRDefault="00CC6F3A" w:rsidP="00CC6F3A">
      <w:pPr>
        <w:pStyle w:val="NoSpacing"/>
      </w:pPr>
    </w:p>
    <w:p w:rsidR="00CC6F3A" w:rsidRPr="00267D27" w:rsidRDefault="00CC6F3A" w:rsidP="00CC6F3A">
      <w:pPr>
        <w:pStyle w:val="NoSpacing"/>
      </w:pPr>
      <w:r>
        <w:t>11 September 2016</w:t>
      </w:r>
    </w:p>
    <w:p w:rsidR="006B2F86" w:rsidRPr="00CC6F3A" w:rsidRDefault="00CC6F3A" w:rsidP="00E71FC3">
      <w:pPr>
        <w:pStyle w:val="NoSpacing"/>
      </w:pPr>
      <w:bookmarkStart w:id="0" w:name="_GoBack"/>
      <w:bookmarkEnd w:id="0"/>
    </w:p>
    <w:sectPr w:rsidR="006B2F86" w:rsidRPr="00CC6F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F3A" w:rsidRDefault="00CC6F3A" w:rsidP="00E71FC3">
      <w:pPr>
        <w:spacing w:after="0" w:line="240" w:lineRule="auto"/>
      </w:pPr>
      <w:r>
        <w:separator/>
      </w:r>
    </w:p>
  </w:endnote>
  <w:endnote w:type="continuationSeparator" w:id="0">
    <w:p w:rsidR="00CC6F3A" w:rsidRDefault="00CC6F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F3A" w:rsidRDefault="00CC6F3A" w:rsidP="00E71FC3">
      <w:pPr>
        <w:spacing w:after="0" w:line="240" w:lineRule="auto"/>
      </w:pPr>
      <w:r>
        <w:separator/>
      </w:r>
    </w:p>
  </w:footnote>
  <w:footnote w:type="continuationSeparator" w:id="0">
    <w:p w:rsidR="00CC6F3A" w:rsidRDefault="00CC6F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F3A"/>
    <w:rsid w:val="001A7C09"/>
    <w:rsid w:val="00733BE7"/>
    <w:rsid w:val="00AB52E8"/>
    <w:rsid w:val="00B16D3F"/>
    <w:rsid w:val="00CC6F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71B49"/>
  <w15:chartTrackingRefBased/>
  <w15:docId w15:val="{E0FEA7A9-5601-4AE1-8774-2231E5E2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2016-09-11T19:08:00Z</dcterms:created>
  <dcterms:modified xsi:type="dcterms:W3CDTF">2016-09-11T19:08:00Z</dcterms:modified>
</cp:coreProperties>
</file>