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21-243)</w:t>
      </w:r>
    </w:p>
    <w:p w:rsidR="00AD2AED" w:rsidRDefault="00AD2AED" w:rsidP="00AD2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AD2AED" w:rsidRDefault="00AD2AED" w:rsidP="00AD2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Sir Miles de Stapleton(q.v.).</w:t>
      </w:r>
    </w:p>
    <w:p w:rsidR="00AD2AED" w:rsidRDefault="00AD2AED" w:rsidP="00AD2A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21-254)</w:t>
      </w:r>
    </w:p>
    <w:p w:rsidR="00AD2AED" w:rsidRDefault="00AD2AE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63" w:rsidRDefault="00EE3C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2016</w:t>
      </w:r>
    </w:p>
    <w:p w:rsidR="00AD2AED" w:rsidRPr="00EE3C63" w:rsidRDefault="00AD2AE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2016</w:t>
      </w:r>
      <w:bookmarkStart w:id="0" w:name="_GoBack"/>
      <w:bookmarkEnd w:id="0"/>
    </w:p>
    <w:sectPr w:rsidR="00AD2AED" w:rsidRPr="00EE3C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C63" w:rsidRDefault="00EE3C63" w:rsidP="00564E3C">
      <w:pPr>
        <w:spacing w:after="0" w:line="240" w:lineRule="auto"/>
      </w:pPr>
      <w:r>
        <w:separator/>
      </w:r>
    </w:p>
  </w:endnote>
  <w:endnote w:type="continuationSeparator" w:id="0">
    <w:p w:rsidR="00EE3C63" w:rsidRDefault="00EE3C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2AED">
      <w:rPr>
        <w:rFonts w:ascii="Times New Roman" w:hAnsi="Times New Roman" w:cs="Times New Roman"/>
        <w:noProof/>
        <w:sz w:val="24"/>
        <w:szCs w:val="24"/>
      </w:rPr>
      <w:t>3 June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C63" w:rsidRDefault="00EE3C63" w:rsidP="00564E3C">
      <w:pPr>
        <w:spacing w:after="0" w:line="240" w:lineRule="auto"/>
      </w:pPr>
      <w:r>
        <w:separator/>
      </w:r>
    </w:p>
  </w:footnote>
  <w:footnote w:type="continuationSeparator" w:id="0">
    <w:p w:rsidR="00EE3C63" w:rsidRDefault="00EE3C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63"/>
    <w:rsid w:val="00372DC6"/>
    <w:rsid w:val="00564E3C"/>
    <w:rsid w:val="0064591D"/>
    <w:rsid w:val="00AD2AED"/>
    <w:rsid w:val="00DD5B8A"/>
    <w:rsid w:val="00EB41B8"/>
    <w:rsid w:val="00EE3C63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122EA"/>
  <w15:chartTrackingRefBased/>
  <w15:docId w15:val="{EA4BCFE2-3DB5-424D-8D43-31E98171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2016-02-12T21:09:00Z</dcterms:created>
  <dcterms:modified xsi:type="dcterms:W3CDTF">2016-06-03T07:38:00Z</dcterms:modified>
</cp:coreProperties>
</file>