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40B78" w14:textId="77777777" w:rsidR="001C4DDB" w:rsidRDefault="001C4DDB" w:rsidP="001C4D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d.ca.1485)</w:t>
      </w:r>
    </w:p>
    <w:p w14:paraId="6EA8D4F4" w14:textId="77777777" w:rsidR="001C4DDB" w:rsidRDefault="001C4DDB" w:rsidP="001C4DDB">
      <w:pPr>
        <w:pStyle w:val="NoSpacing"/>
        <w:rPr>
          <w:rFonts w:cs="Times New Roman"/>
          <w:szCs w:val="24"/>
        </w:rPr>
      </w:pPr>
    </w:p>
    <w:p w14:paraId="5DFE9717" w14:textId="77777777" w:rsidR="001C4DDB" w:rsidRDefault="001C4DDB" w:rsidP="001C4DDB">
      <w:pPr>
        <w:pStyle w:val="NoSpacing"/>
        <w:rPr>
          <w:rFonts w:cs="Times New Roman"/>
          <w:szCs w:val="24"/>
        </w:rPr>
      </w:pPr>
    </w:p>
    <w:p w14:paraId="0AF73057" w14:textId="77777777" w:rsidR="001C4DDB" w:rsidRDefault="001C4DDB" w:rsidP="001C4D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Nov.1485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Somerset and</w:t>
      </w:r>
    </w:p>
    <w:p w14:paraId="48062B0F" w14:textId="77777777" w:rsidR="001C4DDB" w:rsidRDefault="001C4DDB" w:rsidP="001C4D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Dorset.   (C.F.R. 1485-1509 p.3)</w:t>
      </w:r>
    </w:p>
    <w:p w14:paraId="2FAEB3CB" w14:textId="77777777" w:rsidR="001C4DDB" w:rsidRDefault="001C4DDB" w:rsidP="001C4DDB">
      <w:pPr>
        <w:pStyle w:val="NoSpacing"/>
        <w:rPr>
          <w:rFonts w:cs="Times New Roman"/>
          <w:szCs w:val="24"/>
        </w:rPr>
      </w:pPr>
    </w:p>
    <w:p w14:paraId="5C344850" w14:textId="77777777" w:rsidR="001C4DDB" w:rsidRDefault="001C4DDB" w:rsidP="001C4DDB">
      <w:pPr>
        <w:pStyle w:val="NoSpacing"/>
        <w:rPr>
          <w:rFonts w:cs="Times New Roman"/>
          <w:szCs w:val="24"/>
        </w:rPr>
      </w:pPr>
    </w:p>
    <w:p w14:paraId="5CC70F89" w14:textId="77777777" w:rsidR="001C4DDB" w:rsidRDefault="001C4DDB" w:rsidP="001C4D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4FC535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E1A06" w14:textId="77777777" w:rsidR="001C4DDB" w:rsidRDefault="001C4DDB" w:rsidP="009139A6">
      <w:r>
        <w:separator/>
      </w:r>
    </w:p>
  </w:endnote>
  <w:endnote w:type="continuationSeparator" w:id="0">
    <w:p w14:paraId="2A386258" w14:textId="77777777" w:rsidR="001C4DDB" w:rsidRDefault="001C4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848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410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398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108D2" w14:textId="77777777" w:rsidR="001C4DDB" w:rsidRDefault="001C4DDB" w:rsidP="009139A6">
      <w:r>
        <w:separator/>
      </w:r>
    </w:p>
  </w:footnote>
  <w:footnote w:type="continuationSeparator" w:id="0">
    <w:p w14:paraId="41D91C12" w14:textId="77777777" w:rsidR="001C4DDB" w:rsidRDefault="001C4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462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165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193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DDB"/>
    <w:rsid w:val="000666E0"/>
    <w:rsid w:val="001C4DDB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C06CF"/>
  <w15:chartTrackingRefBased/>
  <w15:docId w15:val="{C6EACFE4-2D10-4711-BA55-191AAA81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2024-06-09T20:55:00Z</dcterms:created>
  <dcterms:modified xsi:type="dcterms:W3CDTF">2024-06-09T20:55:00Z</dcterms:modified>
</cp:coreProperties>
</file>