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A365" w14:textId="77777777" w:rsidR="00193CE5" w:rsidRDefault="00193CE5" w:rsidP="00193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MARTYN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d.1461)</w:t>
      </w:r>
    </w:p>
    <w:p w14:paraId="618C0D2A" w14:textId="77777777" w:rsidR="00193CE5" w:rsidRDefault="00193CE5" w:rsidP="00193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54E1FC4B" w14:textId="77777777" w:rsidR="00193CE5" w:rsidRDefault="00193CE5" w:rsidP="00193CE5">
      <w:pPr>
        <w:pStyle w:val="NoSpacing"/>
        <w:rPr>
          <w:rFonts w:cs="Times New Roman"/>
          <w:szCs w:val="24"/>
        </w:rPr>
      </w:pPr>
    </w:p>
    <w:p w14:paraId="7C98A2A2" w14:textId="77777777" w:rsidR="00193CE5" w:rsidRDefault="00193CE5" w:rsidP="00193CE5">
      <w:pPr>
        <w:pStyle w:val="NoSpacing"/>
        <w:rPr>
          <w:rFonts w:cs="Times New Roman"/>
          <w:szCs w:val="24"/>
        </w:rPr>
      </w:pPr>
    </w:p>
    <w:p w14:paraId="06A41572" w14:textId="77777777" w:rsidR="00193CE5" w:rsidRDefault="00193CE5" w:rsidP="00193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1431</w:t>
      </w:r>
      <w:r>
        <w:rPr>
          <w:rFonts w:cs="Times New Roman"/>
          <w:szCs w:val="24"/>
        </w:rPr>
        <w:tab/>
        <w:t>He became a Fellow.</w:t>
      </w:r>
    </w:p>
    <w:p w14:paraId="5FD75BCD" w14:textId="77777777" w:rsidR="00193CE5" w:rsidRDefault="00193CE5" w:rsidP="00193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63E9B9D0" w14:textId="77777777" w:rsidR="00193CE5" w:rsidRDefault="00193CE5" w:rsidP="00193CE5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188A4173" w14:textId="77777777" w:rsidR="00193CE5" w:rsidRDefault="00193CE5" w:rsidP="00193CE5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p.232)</w:t>
      </w:r>
    </w:p>
    <w:p w14:paraId="0AFD86F0" w14:textId="77777777" w:rsidR="00193CE5" w:rsidRDefault="00193CE5" w:rsidP="00193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 xml:space="preserve">Principal of </w:t>
      </w:r>
      <w:proofErr w:type="spellStart"/>
      <w:proofErr w:type="gramStart"/>
      <w:r>
        <w:rPr>
          <w:rFonts w:cs="Times New Roman"/>
          <w:szCs w:val="24"/>
        </w:rPr>
        <w:t>St.Albon</w:t>
      </w:r>
      <w:proofErr w:type="spellEnd"/>
      <w:proofErr w:type="gramEnd"/>
      <w:r>
        <w:rPr>
          <w:rFonts w:cs="Times New Roman"/>
          <w:szCs w:val="24"/>
        </w:rPr>
        <w:t xml:space="preserve"> Hall.   (ibid.)</w:t>
      </w:r>
    </w:p>
    <w:p w14:paraId="3B2E5478" w14:textId="77777777" w:rsidR="00193CE5" w:rsidRDefault="00193CE5" w:rsidP="00193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1447</w:t>
      </w:r>
      <w:r>
        <w:rPr>
          <w:rFonts w:cs="Times New Roman"/>
          <w:szCs w:val="24"/>
        </w:rPr>
        <w:tab/>
        <w:t xml:space="preserve">Prebendary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>.   (ibid.)</w:t>
      </w:r>
    </w:p>
    <w:p w14:paraId="7B6B4AAB" w14:textId="77777777" w:rsidR="00193CE5" w:rsidRDefault="00193CE5" w:rsidP="00193CE5">
      <w:pPr>
        <w:pStyle w:val="NoSpacing"/>
        <w:rPr>
          <w:rFonts w:cs="Times New Roman"/>
          <w:szCs w:val="24"/>
        </w:rPr>
      </w:pPr>
    </w:p>
    <w:p w14:paraId="5E1C8279" w14:textId="77777777" w:rsidR="00193CE5" w:rsidRDefault="00193CE5" w:rsidP="00193CE5">
      <w:pPr>
        <w:pStyle w:val="NoSpacing"/>
        <w:rPr>
          <w:rFonts w:cs="Times New Roman"/>
          <w:szCs w:val="24"/>
        </w:rPr>
      </w:pPr>
    </w:p>
    <w:p w14:paraId="06C63BA5" w14:textId="77777777" w:rsidR="00193CE5" w:rsidRDefault="00193CE5" w:rsidP="00193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January 2025</w:t>
      </w:r>
    </w:p>
    <w:p w14:paraId="0827B9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9D567" w14:textId="77777777" w:rsidR="00193CE5" w:rsidRDefault="00193CE5" w:rsidP="009139A6">
      <w:r>
        <w:separator/>
      </w:r>
    </w:p>
  </w:endnote>
  <w:endnote w:type="continuationSeparator" w:id="0">
    <w:p w14:paraId="527584FC" w14:textId="77777777" w:rsidR="00193CE5" w:rsidRDefault="00193C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8AF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68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29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17489" w14:textId="77777777" w:rsidR="00193CE5" w:rsidRDefault="00193CE5" w:rsidP="009139A6">
      <w:r>
        <w:separator/>
      </w:r>
    </w:p>
  </w:footnote>
  <w:footnote w:type="continuationSeparator" w:id="0">
    <w:p w14:paraId="197BF035" w14:textId="77777777" w:rsidR="00193CE5" w:rsidRDefault="00193C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2C5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9CD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391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E5"/>
    <w:rsid w:val="000666E0"/>
    <w:rsid w:val="00193CE5"/>
    <w:rsid w:val="002510B7"/>
    <w:rsid w:val="00270799"/>
    <w:rsid w:val="005C130B"/>
    <w:rsid w:val="0081740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7E9B8"/>
  <w15:chartTrackingRefBased/>
  <w15:docId w15:val="{1E8ADB5E-C4F0-4A7B-BFE2-5982DF71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2025-01-13T15:10:00Z</dcterms:created>
  <dcterms:modified xsi:type="dcterms:W3CDTF">2025-01-13T15:10:00Z</dcterms:modified>
</cp:coreProperties>
</file>