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9FC46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MARTYN</w:t>
      </w:r>
      <w:r>
        <w:rPr>
          <w:rFonts w:ascii="Times New Roman" w:hAnsi="Times New Roman" w:cs="Times New Roman"/>
        </w:rPr>
        <w:t xml:space="preserve">      (fl.1484)</w:t>
      </w:r>
    </w:p>
    <w:p w14:paraId="08BFF82E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Kyme</w:t>
      </w:r>
      <w:proofErr w:type="spellEnd"/>
      <w:r>
        <w:rPr>
          <w:rFonts w:ascii="Times New Roman" w:hAnsi="Times New Roman" w:cs="Times New Roman"/>
        </w:rPr>
        <w:t>, Lincolnshire. Yeoman.</w:t>
      </w:r>
    </w:p>
    <w:p w14:paraId="47A0B2BC" w14:textId="77777777" w:rsidR="0005060B" w:rsidRDefault="0005060B" w:rsidP="0005060B">
      <w:pPr>
        <w:rPr>
          <w:rFonts w:ascii="Times New Roman" w:hAnsi="Times New Roman" w:cs="Times New Roman"/>
        </w:rPr>
      </w:pPr>
    </w:p>
    <w:p w14:paraId="7AF5AEB6" w14:textId="77777777" w:rsidR="0005060B" w:rsidRDefault="0005060B" w:rsidP="0005060B">
      <w:pPr>
        <w:rPr>
          <w:rFonts w:ascii="Times New Roman" w:hAnsi="Times New Roman" w:cs="Times New Roman"/>
        </w:rPr>
      </w:pPr>
    </w:p>
    <w:p w14:paraId="3E3C62D8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Robert </w:t>
      </w:r>
      <w:proofErr w:type="spellStart"/>
      <w:r>
        <w:rPr>
          <w:rFonts w:ascii="Times New Roman" w:hAnsi="Times New Roman" w:cs="Times New Roman"/>
        </w:rPr>
        <w:t>Tailboys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14:paraId="2DA8D382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Shipwright of Bicker(q.v.), Thomas </w:t>
      </w:r>
      <w:proofErr w:type="spellStart"/>
      <w:r>
        <w:rPr>
          <w:rFonts w:ascii="Times New Roman" w:hAnsi="Times New Roman" w:cs="Times New Roman"/>
        </w:rPr>
        <w:t>Heleand</w:t>
      </w:r>
      <w:proofErr w:type="spellEnd"/>
      <w:r>
        <w:rPr>
          <w:rFonts w:ascii="Times New Roman" w:hAnsi="Times New Roman" w:cs="Times New Roman"/>
        </w:rPr>
        <w:t xml:space="preserve"> of Kirkton in Holland(q.v.),</w:t>
      </w:r>
    </w:p>
    <w:p w14:paraId="40C6F04D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Martyn of Lincoln(q.v.) and Henry Wright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(q.v.).</w:t>
      </w:r>
    </w:p>
    <w:p w14:paraId="2AFD9E27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EA91263" w14:textId="77777777" w:rsidR="0005060B" w:rsidRDefault="0005060B" w:rsidP="0005060B">
      <w:pPr>
        <w:rPr>
          <w:rFonts w:ascii="Times New Roman" w:hAnsi="Times New Roman" w:cs="Times New Roman"/>
        </w:rPr>
      </w:pPr>
    </w:p>
    <w:p w14:paraId="1733401A" w14:textId="77777777" w:rsidR="0005060B" w:rsidRDefault="0005060B" w:rsidP="0005060B">
      <w:pPr>
        <w:rPr>
          <w:rFonts w:ascii="Times New Roman" w:hAnsi="Times New Roman" w:cs="Times New Roman"/>
        </w:rPr>
      </w:pPr>
    </w:p>
    <w:p w14:paraId="242EDAA5" w14:textId="77777777" w:rsidR="0005060B" w:rsidRDefault="0005060B" w:rsidP="0005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2019</w:t>
      </w:r>
    </w:p>
    <w:p w14:paraId="0D298233" w14:textId="77777777" w:rsidR="006B2F86" w:rsidRPr="00E71FC3" w:rsidRDefault="000506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8F240" w14:textId="77777777" w:rsidR="0005060B" w:rsidRDefault="0005060B" w:rsidP="00E71FC3">
      <w:r>
        <w:separator/>
      </w:r>
    </w:p>
  </w:endnote>
  <w:endnote w:type="continuationSeparator" w:id="0">
    <w:p w14:paraId="3B1B1B0C" w14:textId="77777777" w:rsidR="0005060B" w:rsidRDefault="000506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C8E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4A989" w14:textId="77777777" w:rsidR="0005060B" w:rsidRDefault="0005060B" w:rsidP="00E71FC3">
      <w:r>
        <w:separator/>
      </w:r>
    </w:p>
  </w:footnote>
  <w:footnote w:type="continuationSeparator" w:id="0">
    <w:p w14:paraId="6342CE53" w14:textId="77777777" w:rsidR="0005060B" w:rsidRDefault="000506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0B"/>
    <w:rsid w:val="000506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1DE10"/>
  <w15:chartTrackingRefBased/>
  <w15:docId w15:val="{71B865C4-21F0-4981-9FB6-0055A26C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06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506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2019-02-12T20:00:00Z</dcterms:created>
  <dcterms:modified xsi:type="dcterms:W3CDTF">2019-02-12T20:00:00Z</dcterms:modified>
</cp:coreProperties>
</file>