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2118" w14:textId="77777777" w:rsidR="00F62B07" w:rsidRDefault="00F62B07" w:rsidP="00F62B07">
      <w:pPr>
        <w:pStyle w:val="NoSpacing"/>
      </w:pPr>
      <w:r>
        <w:rPr>
          <w:u w:val="single"/>
        </w:rPr>
        <w:t>Robert MARTYN</w:t>
      </w:r>
      <w:r>
        <w:t xml:space="preserve">         (fl.1424)</w:t>
      </w:r>
    </w:p>
    <w:p w14:paraId="40F358F8" w14:textId="77777777" w:rsidR="00F62B07" w:rsidRDefault="00F62B07" w:rsidP="00F62B07">
      <w:pPr>
        <w:pStyle w:val="NoSpacing"/>
      </w:pPr>
      <w:r>
        <w:t>of Gloucester. Cutler.</w:t>
      </w:r>
    </w:p>
    <w:p w14:paraId="52A8E99D" w14:textId="77777777" w:rsidR="00F62B07" w:rsidRDefault="00F62B07" w:rsidP="00F62B07">
      <w:pPr>
        <w:pStyle w:val="NoSpacing"/>
      </w:pPr>
    </w:p>
    <w:p w14:paraId="35170128" w14:textId="77777777" w:rsidR="00F62B07" w:rsidRDefault="00F62B07" w:rsidP="00F62B07">
      <w:pPr>
        <w:pStyle w:val="NoSpacing"/>
      </w:pPr>
    </w:p>
    <w:p w14:paraId="4E941C32" w14:textId="77777777" w:rsidR="00F62B07" w:rsidRDefault="00F62B07" w:rsidP="00F62B07">
      <w:pPr>
        <w:pStyle w:val="NoSpacing"/>
      </w:pPr>
      <w:r>
        <w:tab/>
        <w:t>1424</w:t>
      </w:r>
      <w:r>
        <w:tab/>
        <w:t xml:space="preserve">John </w:t>
      </w:r>
      <w:proofErr w:type="spellStart"/>
      <w:r>
        <w:t>Monteyn</w:t>
      </w:r>
      <w:proofErr w:type="spellEnd"/>
      <w:r>
        <w:t xml:space="preserve"> of Gloucester(q.v.) brought a plaint of debt against him</w:t>
      </w:r>
    </w:p>
    <w:p w14:paraId="230A7AA4" w14:textId="77777777" w:rsidR="00F62B07" w:rsidRDefault="00F62B07" w:rsidP="00F62B07">
      <w:pPr>
        <w:pStyle w:val="NoSpacing"/>
      </w:pPr>
      <w:r>
        <w:tab/>
      </w:r>
      <w:r>
        <w:tab/>
        <w:t>and William Caple of How Caple, Herefordshire(q.v.).</w:t>
      </w:r>
    </w:p>
    <w:p w14:paraId="640F9C33" w14:textId="77777777" w:rsidR="00F62B07" w:rsidRDefault="00F62B07" w:rsidP="00F62B07">
      <w:pPr>
        <w:pStyle w:val="NoSpacing"/>
      </w:pPr>
      <w:r>
        <w:tab/>
      </w:r>
      <w:r>
        <w:tab/>
        <w:t xml:space="preserve">( </w:t>
      </w:r>
      <w:hyperlink r:id="rId6" w:history="1">
        <w:r w:rsidRPr="009D2048">
          <w:rPr>
            <w:rStyle w:val="Hyperlink"/>
          </w:rPr>
          <w:t>https://waalt.uh.edu/index.php/CP40/654:_K-Z</w:t>
        </w:r>
      </w:hyperlink>
      <w:r>
        <w:t xml:space="preserve"> )</w:t>
      </w:r>
    </w:p>
    <w:p w14:paraId="45E83A53" w14:textId="77777777" w:rsidR="00F62B07" w:rsidRDefault="00F62B07" w:rsidP="00F62B07">
      <w:pPr>
        <w:pStyle w:val="NoSpacing"/>
      </w:pPr>
    </w:p>
    <w:p w14:paraId="79126E45" w14:textId="77777777" w:rsidR="00F62B07" w:rsidRDefault="00F62B07" w:rsidP="00F62B07">
      <w:pPr>
        <w:pStyle w:val="NoSpacing"/>
      </w:pPr>
    </w:p>
    <w:p w14:paraId="531D5164" w14:textId="77777777" w:rsidR="00F62B07" w:rsidRDefault="00F62B07" w:rsidP="00F62B07">
      <w:pPr>
        <w:pStyle w:val="NoSpacing"/>
      </w:pPr>
      <w:r>
        <w:t>16 June 2025</w:t>
      </w:r>
    </w:p>
    <w:p w14:paraId="41040B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EFA27" w14:textId="77777777" w:rsidR="00F62B07" w:rsidRDefault="00F62B07" w:rsidP="009139A6">
      <w:r>
        <w:separator/>
      </w:r>
    </w:p>
  </w:endnote>
  <w:endnote w:type="continuationSeparator" w:id="0">
    <w:p w14:paraId="61CD0B0B" w14:textId="77777777" w:rsidR="00F62B07" w:rsidRDefault="00F62B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2D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F8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84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6196" w14:textId="77777777" w:rsidR="00F62B07" w:rsidRDefault="00F62B07" w:rsidP="009139A6">
      <w:r>
        <w:separator/>
      </w:r>
    </w:p>
  </w:footnote>
  <w:footnote w:type="continuationSeparator" w:id="0">
    <w:p w14:paraId="2BA3B8DA" w14:textId="77777777" w:rsidR="00F62B07" w:rsidRDefault="00F62B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26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029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EC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0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B593B"/>
    <w:rsid w:val="00DE227A"/>
    <w:rsid w:val="00E61DA6"/>
    <w:rsid w:val="00EB3209"/>
    <w:rsid w:val="00F1491A"/>
    <w:rsid w:val="00F41096"/>
    <w:rsid w:val="00F5287F"/>
    <w:rsid w:val="00F6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37C4"/>
  <w15:chartTrackingRefBased/>
  <w15:docId w15:val="{4763AB9B-22AA-48B7-B202-8896CC93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2B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2025-06-18T18:30:00Z</dcterms:created>
  <dcterms:modified xsi:type="dcterms:W3CDTF">2025-06-18T18:31:00Z</dcterms:modified>
</cp:coreProperties>
</file>