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B424B" w14:textId="77777777" w:rsidR="000A2076" w:rsidRDefault="000A2076" w:rsidP="000A2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MARTYN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264B22FF" w14:textId="77777777" w:rsidR="000A2076" w:rsidRDefault="000A2076" w:rsidP="000A2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Chilsford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Suffolk.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B8A4BE8" w14:textId="77777777" w:rsidR="000A2076" w:rsidRDefault="000A2076" w:rsidP="000A20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8ED0C1" w14:textId="77777777" w:rsidR="000A2076" w:rsidRDefault="000A2076" w:rsidP="000A20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EB7546" w14:textId="77777777" w:rsidR="000A2076" w:rsidRDefault="000A2076" w:rsidP="000A2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>Thomas Langton(q.v.) brought a plaint of trespass against him and 6 others.</w:t>
      </w:r>
    </w:p>
    <w:p w14:paraId="0BFECD55" w14:textId="77777777" w:rsidR="000A2076" w:rsidRDefault="000A2076" w:rsidP="000A2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https://waalt.uh.edu/index.php/CP40/788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917F39F" w14:textId="77777777" w:rsidR="000A2076" w:rsidRDefault="000A2076" w:rsidP="000A20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E9E803" w14:textId="77777777" w:rsidR="000A2076" w:rsidRDefault="000A2076" w:rsidP="000A20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769F58" w14:textId="77777777" w:rsidR="000A2076" w:rsidRDefault="000A2076" w:rsidP="000A2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September 2022</w:t>
      </w:r>
    </w:p>
    <w:p w14:paraId="47CA582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06B62" w14:textId="77777777" w:rsidR="000A2076" w:rsidRDefault="000A2076" w:rsidP="009139A6">
      <w:r>
        <w:separator/>
      </w:r>
    </w:p>
  </w:endnote>
  <w:endnote w:type="continuationSeparator" w:id="0">
    <w:p w14:paraId="604BF2AF" w14:textId="77777777" w:rsidR="000A2076" w:rsidRDefault="000A20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B9D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110E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B67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5A564" w14:textId="77777777" w:rsidR="000A2076" w:rsidRDefault="000A2076" w:rsidP="009139A6">
      <w:r>
        <w:separator/>
      </w:r>
    </w:p>
  </w:footnote>
  <w:footnote w:type="continuationSeparator" w:id="0">
    <w:p w14:paraId="76ED419E" w14:textId="77777777" w:rsidR="000A2076" w:rsidRDefault="000A20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2A6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2D2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704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076"/>
    <w:rsid w:val="000666E0"/>
    <w:rsid w:val="000A207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CB95E"/>
  <w15:chartTrackingRefBased/>
  <w15:docId w15:val="{24FB950A-4688-4994-B7B7-FD22A226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20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2022-09-05T20:26:00Z</dcterms:created>
  <dcterms:modified xsi:type="dcterms:W3CDTF">2022-09-05T20:27:00Z</dcterms:modified>
</cp:coreProperties>
</file>