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AAEFF" w14:textId="272A1CC8" w:rsidR="004F263D" w:rsidRDefault="004F263D" w:rsidP="004F263D">
      <w:pPr>
        <w:pStyle w:val="NoSpacing"/>
      </w:pPr>
      <w:r>
        <w:rPr>
          <w:u w:val="single"/>
        </w:rPr>
        <w:t>Robert MARTYN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85</w:t>
      </w:r>
      <w:r>
        <w:t>)</w:t>
      </w:r>
    </w:p>
    <w:p w14:paraId="26D8517E" w14:textId="1E2BDFD6" w:rsidR="004F263D" w:rsidRDefault="004F263D" w:rsidP="004F263D">
      <w:pPr>
        <w:pStyle w:val="NoSpacing"/>
      </w:pPr>
      <w:r>
        <w:t xml:space="preserve">of Canterbury. </w:t>
      </w:r>
      <w:r>
        <w:t>Goldsmith.</w:t>
      </w:r>
    </w:p>
    <w:p w14:paraId="53BB14FB" w14:textId="77777777" w:rsidR="004F263D" w:rsidRDefault="004F263D" w:rsidP="004F263D">
      <w:pPr>
        <w:pStyle w:val="NoSpacing"/>
      </w:pPr>
    </w:p>
    <w:p w14:paraId="4B20C297" w14:textId="77777777" w:rsidR="004F263D" w:rsidRDefault="004F263D" w:rsidP="004F263D">
      <w:pPr>
        <w:pStyle w:val="NoSpacing"/>
      </w:pPr>
    </w:p>
    <w:p w14:paraId="42D5F9CA" w14:textId="64ED8EE8" w:rsidR="004F263D" w:rsidRDefault="004F263D" w:rsidP="004F263D">
      <w:pPr>
        <w:pStyle w:val="NoSpacing"/>
      </w:pPr>
      <w:r>
        <w:tab/>
        <w:t>14</w:t>
      </w:r>
      <w:r>
        <w:t>85</w:t>
      </w:r>
      <w:bookmarkStart w:id="0" w:name="_GoBack"/>
      <w:bookmarkEnd w:id="0"/>
      <w:r>
        <w:tab/>
        <w:t>He became a Freeman by redemption.   (Cowper p.286)</w:t>
      </w:r>
    </w:p>
    <w:p w14:paraId="25DC998B" w14:textId="77777777" w:rsidR="004F263D" w:rsidRDefault="004F263D" w:rsidP="004F263D">
      <w:pPr>
        <w:pStyle w:val="NoSpacing"/>
      </w:pPr>
    </w:p>
    <w:p w14:paraId="1AFB3733" w14:textId="77777777" w:rsidR="004F263D" w:rsidRDefault="004F263D" w:rsidP="004F263D">
      <w:pPr>
        <w:pStyle w:val="NoSpacing"/>
      </w:pPr>
    </w:p>
    <w:p w14:paraId="328160DE" w14:textId="77777777" w:rsidR="004F263D" w:rsidRPr="00A34963" w:rsidRDefault="004F263D" w:rsidP="004F263D">
      <w:pPr>
        <w:pStyle w:val="NoSpacing"/>
      </w:pPr>
      <w:r>
        <w:t>28 August 2018</w:t>
      </w:r>
    </w:p>
    <w:p w14:paraId="2DD5DA48" w14:textId="5C797642" w:rsidR="006B2F86" w:rsidRPr="004F263D" w:rsidRDefault="004F263D" w:rsidP="00E71FC3">
      <w:pPr>
        <w:pStyle w:val="NoSpacing"/>
      </w:pPr>
    </w:p>
    <w:sectPr w:rsidR="006B2F86" w:rsidRPr="004F26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C844B" w14:textId="77777777" w:rsidR="004F263D" w:rsidRDefault="004F263D" w:rsidP="00E71FC3">
      <w:pPr>
        <w:spacing w:after="0" w:line="240" w:lineRule="auto"/>
      </w:pPr>
      <w:r>
        <w:separator/>
      </w:r>
    </w:p>
  </w:endnote>
  <w:endnote w:type="continuationSeparator" w:id="0">
    <w:p w14:paraId="720A4EA0" w14:textId="77777777" w:rsidR="004F263D" w:rsidRDefault="004F26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847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3DAB8" w14:textId="77777777" w:rsidR="004F263D" w:rsidRDefault="004F263D" w:rsidP="00E71FC3">
      <w:pPr>
        <w:spacing w:after="0" w:line="240" w:lineRule="auto"/>
      </w:pPr>
      <w:r>
        <w:separator/>
      </w:r>
    </w:p>
  </w:footnote>
  <w:footnote w:type="continuationSeparator" w:id="0">
    <w:p w14:paraId="2E89E434" w14:textId="77777777" w:rsidR="004F263D" w:rsidRDefault="004F26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3D"/>
    <w:rsid w:val="001A7C09"/>
    <w:rsid w:val="004F263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B4CA7"/>
  <w15:chartTrackingRefBased/>
  <w15:docId w15:val="{018C16C7-E3E4-44B7-B483-561CB8238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2018-08-28T09:25:00Z</dcterms:created>
  <dcterms:modified xsi:type="dcterms:W3CDTF">2018-08-28T09:26:00Z</dcterms:modified>
</cp:coreProperties>
</file>