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5872767" w14:textId="62DD31FF" w:rsidR="0062614E" w:rsidRDefault="0062614E" w:rsidP="0062614E">
      <w:pPr>
        <w:pStyle w:val="NoSpacing"/>
      </w:pPr>
      <w:r>
        <w:rPr>
          <w:u w:val="single"/>
        </w:rPr>
        <w:t>Robert MARTYN</w:t>
      </w:r>
      <w:r>
        <w:t xml:space="preserve">      </w:t>
      </w:r>
      <w:proofErr w:type="gramStart"/>
      <w:r>
        <w:t xml:space="preserve">   </w:t>
      </w:r>
      <w:r>
        <w:t>(</w:t>
      </w:r>
      <w:proofErr w:type="gramEnd"/>
      <w:r>
        <w:t>fl.14</w:t>
      </w:r>
      <w:r>
        <w:t>77</w:t>
      </w:r>
      <w:r>
        <w:t>)</w:t>
      </w:r>
    </w:p>
    <w:p w14:paraId="7CFF5336" w14:textId="77777777" w:rsidR="0062614E" w:rsidRDefault="0062614E" w:rsidP="0062614E">
      <w:pPr>
        <w:pStyle w:val="NoSpacing"/>
      </w:pPr>
      <w:r>
        <w:t xml:space="preserve">of Canterbury. </w:t>
      </w:r>
    </w:p>
    <w:p w14:paraId="6A2832AE" w14:textId="77777777" w:rsidR="0062614E" w:rsidRDefault="0062614E" w:rsidP="0062614E">
      <w:pPr>
        <w:pStyle w:val="NoSpacing"/>
      </w:pPr>
    </w:p>
    <w:p w14:paraId="232D24FD" w14:textId="77777777" w:rsidR="0062614E" w:rsidRDefault="0062614E" w:rsidP="0062614E">
      <w:pPr>
        <w:pStyle w:val="NoSpacing"/>
      </w:pPr>
    </w:p>
    <w:p w14:paraId="15F0C758" w14:textId="0861E0A5" w:rsidR="0062614E" w:rsidRDefault="0062614E" w:rsidP="0062614E">
      <w:pPr>
        <w:pStyle w:val="NoSpacing"/>
      </w:pPr>
      <w:r>
        <w:tab/>
        <w:t>14</w:t>
      </w:r>
      <w:r>
        <w:t>77</w:t>
      </w:r>
      <w:bookmarkStart w:id="0" w:name="_GoBack"/>
      <w:bookmarkEnd w:id="0"/>
      <w:r>
        <w:tab/>
        <w:t>He became a Freeman by redemption.   (Cowper p.286)</w:t>
      </w:r>
    </w:p>
    <w:p w14:paraId="511C2EBE" w14:textId="77777777" w:rsidR="0062614E" w:rsidRDefault="0062614E" w:rsidP="0062614E">
      <w:pPr>
        <w:pStyle w:val="NoSpacing"/>
      </w:pPr>
    </w:p>
    <w:p w14:paraId="413A1C92" w14:textId="77777777" w:rsidR="0062614E" w:rsidRDefault="0062614E" w:rsidP="0062614E">
      <w:pPr>
        <w:pStyle w:val="NoSpacing"/>
      </w:pPr>
    </w:p>
    <w:p w14:paraId="6D66D5F1" w14:textId="77777777" w:rsidR="0062614E" w:rsidRPr="00A34963" w:rsidRDefault="0062614E" w:rsidP="0062614E">
      <w:pPr>
        <w:pStyle w:val="NoSpacing"/>
      </w:pPr>
      <w:r>
        <w:t>28 August 2018</w:t>
      </w:r>
    </w:p>
    <w:p w14:paraId="4770DFD9" w14:textId="0D2D14E4" w:rsidR="006B2F86" w:rsidRPr="0062614E" w:rsidRDefault="0062614E" w:rsidP="00E71FC3">
      <w:pPr>
        <w:pStyle w:val="NoSpacing"/>
      </w:pPr>
    </w:p>
    <w:sectPr w:rsidR="006B2F86" w:rsidRPr="0062614E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655F001" w14:textId="77777777" w:rsidR="0062614E" w:rsidRDefault="0062614E" w:rsidP="00E71FC3">
      <w:pPr>
        <w:spacing w:after="0" w:line="240" w:lineRule="auto"/>
      </w:pPr>
      <w:r>
        <w:separator/>
      </w:r>
    </w:p>
  </w:endnote>
  <w:endnote w:type="continuationSeparator" w:id="0">
    <w:p w14:paraId="3D2B7660" w14:textId="77777777" w:rsidR="0062614E" w:rsidRDefault="0062614E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6131194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B7577B6" w14:textId="77777777" w:rsidR="0062614E" w:rsidRDefault="0062614E" w:rsidP="00E71FC3">
      <w:pPr>
        <w:spacing w:after="0" w:line="240" w:lineRule="auto"/>
      </w:pPr>
      <w:r>
        <w:separator/>
      </w:r>
    </w:p>
  </w:footnote>
  <w:footnote w:type="continuationSeparator" w:id="0">
    <w:p w14:paraId="7C1B75B4" w14:textId="77777777" w:rsidR="0062614E" w:rsidRDefault="0062614E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14E"/>
    <w:rsid w:val="001A7C09"/>
    <w:rsid w:val="00577BD5"/>
    <w:rsid w:val="0062614E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453474"/>
  <w15:chartTrackingRefBased/>
  <w15:docId w15:val="{2A038E4E-D1F5-485A-A08E-700C7E43B6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18</Words>
  <Characters>108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2018-08-28T09:20:00Z</dcterms:created>
  <dcterms:modified xsi:type="dcterms:W3CDTF">2018-08-28T09:22:00Z</dcterms:modified>
</cp:coreProperties>
</file>