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5EC0C" w14:textId="6C93A33F" w:rsidR="00BA00AB" w:rsidRDefault="00B517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MARTYN, the younger</w:t>
      </w:r>
      <w:r>
        <w:rPr>
          <w:rFonts w:cs="Times New Roman"/>
          <w:szCs w:val="24"/>
        </w:rPr>
        <w:t xml:space="preserve">       (d.ca.1480)</w:t>
      </w:r>
    </w:p>
    <w:p w14:paraId="1E4BA536" w14:textId="77777777" w:rsidR="00B5178C" w:rsidRDefault="00B5178C" w:rsidP="009139A6">
      <w:pPr>
        <w:pStyle w:val="NoSpacing"/>
        <w:rPr>
          <w:rFonts w:cs="Times New Roman"/>
          <w:szCs w:val="24"/>
        </w:rPr>
      </w:pPr>
    </w:p>
    <w:p w14:paraId="49230648" w14:textId="77777777" w:rsidR="00B5178C" w:rsidRDefault="00B5178C" w:rsidP="009139A6">
      <w:pPr>
        <w:pStyle w:val="NoSpacing"/>
        <w:rPr>
          <w:rFonts w:cs="Times New Roman"/>
          <w:szCs w:val="24"/>
        </w:rPr>
      </w:pPr>
    </w:p>
    <w:p w14:paraId="37113380" w14:textId="3D16353D" w:rsidR="00B5178C" w:rsidRDefault="00B517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May1480</w:t>
      </w:r>
      <w:r>
        <w:rPr>
          <w:rFonts w:cs="Times New Roman"/>
          <w:szCs w:val="24"/>
        </w:rPr>
        <w:tab/>
        <w:t>Writ of diem clausit extremum to the Escheator of Kent.</w:t>
      </w:r>
    </w:p>
    <w:p w14:paraId="1D34AA54" w14:textId="38B75373" w:rsidR="00B5178C" w:rsidRDefault="00B517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1471-85 p.195)</w:t>
      </w:r>
    </w:p>
    <w:p w14:paraId="3819DA13" w14:textId="77777777" w:rsidR="00B5178C" w:rsidRDefault="00B5178C" w:rsidP="009139A6">
      <w:pPr>
        <w:pStyle w:val="NoSpacing"/>
        <w:rPr>
          <w:rFonts w:cs="Times New Roman"/>
          <w:szCs w:val="24"/>
        </w:rPr>
      </w:pPr>
    </w:p>
    <w:p w14:paraId="096242E9" w14:textId="77777777" w:rsidR="00B5178C" w:rsidRDefault="00B5178C" w:rsidP="009139A6">
      <w:pPr>
        <w:pStyle w:val="NoSpacing"/>
        <w:rPr>
          <w:rFonts w:cs="Times New Roman"/>
          <w:szCs w:val="24"/>
        </w:rPr>
      </w:pPr>
    </w:p>
    <w:p w14:paraId="34136A8A" w14:textId="6EC2C3DA" w:rsidR="00B5178C" w:rsidRPr="00B5178C" w:rsidRDefault="00B517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November 2023</w:t>
      </w:r>
    </w:p>
    <w:sectPr w:rsidR="00B5178C" w:rsidRPr="00B5178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641A1" w14:textId="77777777" w:rsidR="00B5178C" w:rsidRDefault="00B5178C" w:rsidP="009139A6">
      <w:r>
        <w:separator/>
      </w:r>
    </w:p>
  </w:endnote>
  <w:endnote w:type="continuationSeparator" w:id="0">
    <w:p w14:paraId="5066C194" w14:textId="77777777" w:rsidR="00B5178C" w:rsidRDefault="00B5178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209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F7B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5CC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D7AA0" w14:textId="77777777" w:rsidR="00B5178C" w:rsidRDefault="00B5178C" w:rsidP="009139A6">
      <w:r>
        <w:separator/>
      </w:r>
    </w:p>
  </w:footnote>
  <w:footnote w:type="continuationSeparator" w:id="0">
    <w:p w14:paraId="1C1E2647" w14:textId="77777777" w:rsidR="00B5178C" w:rsidRDefault="00B5178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B10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EA2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6EC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8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178C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385FC"/>
  <w15:chartTrackingRefBased/>
  <w15:docId w15:val="{7A1F3C30-0EB1-4B75-B172-69803EBAC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2023-11-26T18:59:00Z</dcterms:created>
  <dcterms:modified xsi:type="dcterms:W3CDTF">2023-11-26T19:02:00Z</dcterms:modified>
</cp:coreProperties>
</file>