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6EBC6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MARTYN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8F005E3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Stratfield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Saye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Hampshire. Yeoman.</w:t>
      </w:r>
    </w:p>
    <w:p w14:paraId="0B1EB228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A55018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7FE7EF6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1440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More(q.v.) brought a plaint of debt against him(q.v.), Thomas Hall</w:t>
      </w:r>
    </w:p>
    <w:p w14:paraId="29597FD5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Heckfield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Stratfield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Saye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William</w:t>
      </w:r>
    </w:p>
    <w:p w14:paraId="6989C766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Spycer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Basingstoke(q.v.).</w:t>
      </w:r>
    </w:p>
    <w:p w14:paraId="65B376A9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0DC0CBC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E14BE3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28F0CC" w14:textId="77777777" w:rsidR="00202D29" w:rsidRDefault="00202D29" w:rsidP="00202D29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February 2022</w:t>
      </w:r>
    </w:p>
    <w:p w14:paraId="03FBF6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D7869" w14:textId="77777777" w:rsidR="00202D29" w:rsidRDefault="00202D29" w:rsidP="009139A6">
      <w:r>
        <w:separator/>
      </w:r>
    </w:p>
  </w:endnote>
  <w:endnote w:type="continuationSeparator" w:id="0">
    <w:p w14:paraId="20CD4655" w14:textId="77777777" w:rsidR="00202D29" w:rsidRDefault="00202D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3B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64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E2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E47FA" w14:textId="77777777" w:rsidR="00202D29" w:rsidRDefault="00202D29" w:rsidP="009139A6">
      <w:r>
        <w:separator/>
      </w:r>
    </w:p>
  </w:footnote>
  <w:footnote w:type="continuationSeparator" w:id="0">
    <w:p w14:paraId="5232FB84" w14:textId="77777777" w:rsidR="00202D29" w:rsidRDefault="00202D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31D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68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3BA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29"/>
    <w:rsid w:val="000666E0"/>
    <w:rsid w:val="00202D2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4B065"/>
  <w15:chartTrackingRefBased/>
  <w15:docId w15:val="{B8F19544-A603-40C5-ACA2-BC8CB477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2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2022-03-22T19:48:00Z</dcterms:created>
  <dcterms:modified xsi:type="dcterms:W3CDTF">2022-03-22T19:48:00Z</dcterms:modified>
</cp:coreProperties>
</file>