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52043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Richard MARTYN</w:t>
      </w:r>
      <w:r>
        <w:rPr>
          <w:rStyle w:val="s1"/>
        </w:rPr>
        <w:t xml:space="preserve">       (fl.1505)</w:t>
      </w:r>
    </w:p>
    <w:p w14:paraId="26339663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Hapton</w:t>
      </w:r>
      <w:proofErr w:type="spellEnd"/>
      <w:r>
        <w:rPr>
          <w:rStyle w:val="s1"/>
        </w:rPr>
        <w:t>, Norfolk.</w:t>
      </w:r>
    </w:p>
    <w:p w14:paraId="241D2B1C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</w:p>
    <w:p w14:paraId="0E0B8E2B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</w:p>
    <w:p w14:paraId="6C59B58D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4896C953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300)</w:t>
      </w:r>
    </w:p>
    <w:p w14:paraId="5BB64C98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</w:p>
    <w:p w14:paraId="7BA53C15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</w:p>
    <w:p w14:paraId="0CFEDBCE" w14:textId="77777777" w:rsidR="001063F8" w:rsidRDefault="001063F8" w:rsidP="001063F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11 December 2019</w:t>
      </w:r>
    </w:p>
    <w:p w14:paraId="61AD9D2A" w14:textId="77777777" w:rsidR="006B2F86" w:rsidRPr="00E71FC3" w:rsidRDefault="001063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DAC96" w14:textId="77777777" w:rsidR="001063F8" w:rsidRDefault="001063F8" w:rsidP="00E71FC3">
      <w:pPr>
        <w:spacing w:after="0" w:line="240" w:lineRule="auto"/>
      </w:pPr>
      <w:r>
        <w:separator/>
      </w:r>
    </w:p>
  </w:endnote>
  <w:endnote w:type="continuationSeparator" w:id="0">
    <w:p w14:paraId="46F6A00C" w14:textId="77777777" w:rsidR="001063F8" w:rsidRDefault="001063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790B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350B6" w14:textId="77777777" w:rsidR="001063F8" w:rsidRDefault="001063F8" w:rsidP="00E71FC3">
      <w:pPr>
        <w:spacing w:after="0" w:line="240" w:lineRule="auto"/>
      </w:pPr>
      <w:r>
        <w:separator/>
      </w:r>
    </w:p>
  </w:footnote>
  <w:footnote w:type="continuationSeparator" w:id="0">
    <w:p w14:paraId="5A064CFD" w14:textId="77777777" w:rsidR="001063F8" w:rsidRDefault="001063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F8"/>
    <w:rsid w:val="001063F8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5DC80"/>
  <w15:chartTrackingRefBased/>
  <w15:docId w15:val="{6CAA2FC6-EA6B-485E-B2F9-7E95E685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063F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063F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2019-12-11T21:21:00Z</dcterms:created>
  <dcterms:modified xsi:type="dcterms:W3CDTF">2019-12-11T21:21:00Z</dcterms:modified>
</cp:coreProperties>
</file>