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3BF" w:rsidRDefault="003703BF" w:rsidP="003703BF">
      <w:pPr>
        <w:pStyle w:val="NoSpacing"/>
      </w:pPr>
      <w:r>
        <w:rPr>
          <w:u w:val="single"/>
        </w:rPr>
        <w:t>Richard MARTYN</w:t>
      </w:r>
      <w:r>
        <w:t xml:space="preserve">   </w:t>
      </w:r>
      <w:proofErr w:type="gramStart"/>
      <w:r>
        <w:t xml:space="preserve">   (</w:t>
      </w:r>
      <w:proofErr w:type="gramEnd"/>
      <w:r>
        <w:t>fl.1433</w:t>
      </w:r>
      <w:r w:rsidR="00AB0B2F">
        <w:t>-4</w:t>
      </w:r>
      <w:r>
        <w:t>)</w:t>
      </w:r>
    </w:p>
    <w:p w:rsidR="003703BF" w:rsidRDefault="003703BF" w:rsidP="003703BF">
      <w:pPr>
        <w:pStyle w:val="NoSpacing"/>
      </w:pPr>
      <w:r>
        <w:t>of Exeter Cathedral.</w:t>
      </w:r>
    </w:p>
    <w:p w:rsidR="003703BF" w:rsidRDefault="003703BF" w:rsidP="003703BF">
      <w:pPr>
        <w:pStyle w:val="NoSpacing"/>
      </w:pPr>
    </w:p>
    <w:p w:rsidR="003703BF" w:rsidRDefault="003703BF" w:rsidP="003703BF">
      <w:pPr>
        <w:pStyle w:val="NoSpacing"/>
      </w:pPr>
    </w:p>
    <w:p w:rsidR="003703BF" w:rsidRDefault="003703BF" w:rsidP="003703BF">
      <w:pPr>
        <w:pStyle w:val="NoSpacing"/>
      </w:pPr>
      <w:r>
        <w:t xml:space="preserve">  5 Jun.1433</w:t>
      </w:r>
      <w:r>
        <w:tab/>
        <w:t xml:space="preserve">He was ordained acolyte and subdeacon in the parish church of </w:t>
      </w:r>
      <w:proofErr w:type="spellStart"/>
      <w:r>
        <w:t>Chudleigh</w:t>
      </w:r>
      <w:proofErr w:type="spellEnd"/>
      <w:r>
        <w:t>,</w:t>
      </w:r>
    </w:p>
    <w:p w:rsidR="003703BF" w:rsidRDefault="003703BF" w:rsidP="003703BF">
      <w:pPr>
        <w:pStyle w:val="NoSpacing"/>
      </w:pPr>
      <w:r>
        <w:tab/>
      </w:r>
      <w:r>
        <w:tab/>
        <w:t>Devon, by the Bishop.</w:t>
      </w:r>
    </w:p>
    <w:p w:rsidR="003703BF" w:rsidRDefault="003703BF" w:rsidP="003703BF">
      <w:pPr>
        <w:pStyle w:val="NoSpacing"/>
      </w:pPr>
      <w:r>
        <w:tab/>
      </w:r>
      <w:r>
        <w:tab/>
        <w:t>(“The Register of Edmund Lacy, Bishop of Exeter 1420-55” part 4 p.148)</w:t>
      </w:r>
    </w:p>
    <w:p w:rsidR="00197974" w:rsidRDefault="00197974" w:rsidP="00197974">
      <w:pPr>
        <w:pStyle w:val="NoSpacing"/>
      </w:pPr>
      <w:r>
        <w:t>19 Sep.</w:t>
      </w:r>
      <w:r>
        <w:tab/>
        <w:t xml:space="preserve">He was ordained deacon in the parish church of Bishop’s </w:t>
      </w:r>
      <w:proofErr w:type="spellStart"/>
      <w:r>
        <w:t>Tawton</w:t>
      </w:r>
      <w:proofErr w:type="spellEnd"/>
      <w:r>
        <w:t>, Devon,</w:t>
      </w:r>
    </w:p>
    <w:p w:rsidR="00197974" w:rsidRDefault="00197974" w:rsidP="00197974">
      <w:pPr>
        <w:pStyle w:val="NoSpacing"/>
      </w:pPr>
      <w:r>
        <w:tab/>
      </w:r>
      <w:r>
        <w:tab/>
        <w:t>by the Bishop.  (ibid.p.150)</w:t>
      </w:r>
    </w:p>
    <w:p w:rsidR="00AB0B2F" w:rsidRDefault="00AB0B2F" w:rsidP="00AB0B2F">
      <w:pPr>
        <w:pStyle w:val="NoSpacing"/>
      </w:pPr>
      <w:r>
        <w:t>18 Sep.1434</w:t>
      </w:r>
      <w:r>
        <w:tab/>
        <w:t>He was ordained priest in the parish church of Paignton, Devon, by</w:t>
      </w:r>
    </w:p>
    <w:p w:rsidR="00AB0B2F" w:rsidRDefault="00AB0B2F" w:rsidP="00AB0B2F">
      <w:pPr>
        <w:pStyle w:val="NoSpacing"/>
      </w:pPr>
      <w:r>
        <w:tab/>
      </w:r>
      <w:r>
        <w:tab/>
        <w:t>the Bishop.  (ibid. p.153)</w:t>
      </w:r>
    </w:p>
    <w:p w:rsidR="003703BF" w:rsidRDefault="003703BF" w:rsidP="003703BF">
      <w:pPr>
        <w:pStyle w:val="NoSpacing"/>
      </w:pPr>
    </w:p>
    <w:p w:rsidR="003703BF" w:rsidRDefault="003703BF" w:rsidP="003703BF">
      <w:pPr>
        <w:pStyle w:val="NoSpacing"/>
      </w:pPr>
    </w:p>
    <w:p w:rsidR="00197974" w:rsidRDefault="00197974" w:rsidP="003703BF">
      <w:pPr>
        <w:pStyle w:val="NoSpacing"/>
      </w:pPr>
      <w:r>
        <w:t>6 October 2016</w:t>
      </w:r>
    </w:p>
    <w:p w:rsidR="00AB0B2F" w:rsidRPr="008A1086" w:rsidRDefault="00AB0B2F" w:rsidP="003703BF">
      <w:pPr>
        <w:pStyle w:val="NoSpacing"/>
      </w:pPr>
      <w:r>
        <w:t>24 October 2016</w:t>
      </w:r>
      <w:bookmarkStart w:id="0" w:name="_GoBack"/>
      <w:bookmarkEnd w:id="0"/>
    </w:p>
    <w:p w:rsidR="006B2F86" w:rsidRPr="003703BF" w:rsidRDefault="00AB0B2F" w:rsidP="00E71FC3">
      <w:pPr>
        <w:pStyle w:val="NoSpacing"/>
      </w:pPr>
    </w:p>
    <w:sectPr w:rsidR="006B2F86" w:rsidRPr="003703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3BF" w:rsidRDefault="003703BF" w:rsidP="00E71FC3">
      <w:pPr>
        <w:spacing w:after="0" w:line="240" w:lineRule="auto"/>
      </w:pPr>
      <w:r>
        <w:separator/>
      </w:r>
    </w:p>
  </w:endnote>
  <w:endnote w:type="continuationSeparator" w:id="0">
    <w:p w:rsidR="003703BF" w:rsidRDefault="003703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3BF" w:rsidRDefault="003703BF" w:rsidP="00E71FC3">
      <w:pPr>
        <w:spacing w:after="0" w:line="240" w:lineRule="auto"/>
      </w:pPr>
      <w:r>
        <w:separator/>
      </w:r>
    </w:p>
  </w:footnote>
  <w:footnote w:type="continuationSeparator" w:id="0">
    <w:p w:rsidR="003703BF" w:rsidRDefault="003703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BF"/>
    <w:rsid w:val="00197974"/>
    <w:rsid w:val="001A7C09"/>
    <w:rsid w:val="003703BF"/>
    <w:rsid w:val="00733BE7"/>
    <w:rsid w:val="00AB0B2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C22C"/>
  <w15:chartTrackingRefBased/>
  <w15:docId w15:val="{EF95A092-0428-449E-B7C0-9D125BD2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3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2016-10-03T09:28:00Z</dcterms:created>
  <dcterms:modified xsi:type="dcterms:W3CDTF">2016-10-24T15:49:00Z</dcterms:modified>
</cp:coreProperties>
</file>