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8980D" w14:textId="77777777" w:rsidR="004E1F70" w:rsidRDefault="004E1F70" w:rsidP="004E1F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fl.1473)</w:t>
      </w:r>
    </w:p>
    <w:p w14:paraId="37ADDD26" w14:textId="77777777" w:rsidR="004E1F70" w:rsidRDefault="004E1F70" w:rsidP="004E1F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2409DE03" w14:textId="77777777" w:rsidR="004E1F70" w:rsidRDefault="004E1F70" w:rsidP="004E1F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96DF73" w14:textId="77777777" w:rsidR="004E1F70" w:rsidRDefault="004E1F70" w:rsidP="004E1F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0707C3" w14:textId="77777777" w:rsidR="004E1F70" w:rsidRDefault="004E1F70" w:rsidP="004E1F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Dec.1473</w:t>
      </w:r>
      <w:r>
        <w:rPr>
          <w:rFonts w:ascii="Times New Roman" w:hAnsi="Times New Roman" w:cs="Times New Roman"/>
          <w:sz w:val="24"/>
          <w:szCs w:val="24"/>
        </w:rPr>
        <w:tab/>
        <w:t xml:space="preserve">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Mettyngham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gentleman(q.v.), made him an executor of his</w:t>
      </w:r>
    </w:p>
    <w:p w14:paraId="54C1742B" w14:textId="77777777" w:rsidR="004E1F70" w:rsidRDefault="004E1F70" w:rsidP="004E1F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Will.     (C.C.R. 1468-76 pp.20-1)</w:t>
      </w:r>
    </w:p>
    <w:p w14:paraId="1C927588" w14:textId="77777777" w:rsidR="004E1F70" w:rsidRDefault="004E1F70" w:rsidP="004E1F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B3A910" w14:textId="77777777" w:rsidR="004E1F70" w:rsidRDefault="004E1F70" w:rsidP="004E1F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69AFAB" w14:textId="77777777" w:rsidR="004E1F70" w:rsidRDefault="004E1F70" w:rsidP="004E1F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June 2022</w:t>
      </w:r>
    </w:p>
    <w:p w14:paraId="495BAF2C" w14:textId="77777777" w:rsidR="00BA00AB" w:rsidRPr="004E1F70" w:rsidRDefault="00BA00AB" w:rsidP="004E1F70"/>
    <w:sectPr w:rsidR="00BA00AB" w:rsidRPr="004E1F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AFF90" w14:textId="77777777" w:rsidR="004E1F70" w:rsidRDefault="004E1F70" w:rsidP="009139A6">
      <w:r>
        <w:separator/>
      </w:r>
    </w:p>
  </w:endnote>
  <w:endnote w:type="continuationSeparator" w:id="0">
    <w:p w14:paraId="55FFB7CD" w14:textId="77777777" w:rsidR="004E1F70" w:rsidRDefault="004E1F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241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0E8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4FE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C0832" w14:textId="77777777" w:rsidR="004E1F70" w:rsidRDefault="004E1F70" w:rsidP="009139A6">
      <w:r>
        <w:separator/>
      </w:r>
    </w:p>
  </w:footnote>
  <w:footnote w:type="continuationSeparator" w:id="0">
    <w:p w14:paraId="2D71BAA0" w14:textId="77777777" w:rsidR="004E1F70" w:rsidRDefault="004E1F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0F9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CD4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598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F70"/>
    <w:rsid w:val="000666E0"/>
    <w:rsid w:val="002510B7"/>
    <w:rsid w:val="004E1F7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CA92B"/>
  <w15:chartTrackingRefBased/>
  <w15:docId w15:val="{BFCBF878-3053-4CF9-97E6-775F774BD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2022-06-06T15:34:00Z</dcterms:created>
  <dcterms:modified xsi:type="dcterms:W3CDTF">2022-06-06T15:40:00Z</dcterms:modified>
</cp:coreProperties>
</file>