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AD0C8" w14:textId="77777777" w:rsidR="00A65F26" w:rsidRDefault="00A65F26" w:rsidP="00A65F26">
      <w:pPr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Richard MARTYN</w:t>
      </w:r>
      <w:r>
        <w:rPr>
          <w:color w:val="333333"/>
          <w:shd w:val="clear" w:color="auto" w:fill="FFFFFF"/>
        </w:rPr>
        <w:t xml:space="preserve">      (fl.1434-42)</w:t>
      </w:r>
    </w:p>
    <w:p w14:paraId="59E854B5" w14:textId="77777777" w:rsidR="00A65F26" w:rsidRDefault="00A65F26" w:rsidP="00A65F26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Vicar of Wellington.</w:t>
      </w:r>
    </w:p>
    <w:p w14:paraId="41068B9B" w14:textId="77777777" w:rsidR="00A65F26" w:rsidRDefault="00A65F26" w:rsidP="00A65F26">
      <w:pPr>
        <w:rPr>
          <w:color w:val="333333"/>
          <w:shd w:val="clear" w:color="auto" w:fill="FFFFFF"/>
        </w:rPr>
      </w:pPr>
    </w:p>
    <w:p w14:paraId="332689B5" w14:textId="77777777" w:rsidR="00A65F26" w:rsidRDefault="00A65F26" w:rsidP="00A65F26">
      <w:pPr>
        <w:rPr>
          <w:color w:val="333333"/>
          <w:shd w:val="clear" w:color="auto" w:fill="FFFFFF"/>
        </w:rPr>
      </w:pPr>
    </w:p>
    <w:p w14:paraId="687DBAC5" w14:textId="77777777" w:rsidR="00A65F26" w:rsidRDefault="00A65F26" w:rsidP="00A65F26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13 Jun.1434</w:t>
      </w:r>
      <w:r>
        <w:rPr>
          <w:color w:val="333333"/>
          <w:shd w:val="clear" w:color="auto" w:fill="FFFFFF"/>
        </w:rPr>
        <w:tab/>
        <w:t>He became Vicar.</w:t>
      </w:r>
    </w:p>
    <w:p w14:paraId="3A73057D" w14:textId="77777777" w:rsidR="00A65F26" w:rsidRDefault="00A65F26" w:rsidP="00A65F26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</w:r>
      <w:r>
        <w:rPr>
          <w:color w:val="333333"/>
          <w:shd w:val="clear" w:color="auto" w:fill="FFFFFF"/>
        </w:rPr>
        <w:tab/>
        <w:t>(</w:t>
      </w:r>
      <w:hyperlink r:id="rId6" w:history="1">
        <w:r w:rsidRPr="00473C53">
          <w:rPr>
            <w:rStyle w:val="Hyperlink"/>
            <w:shd w:val="clear" w:color="auto" w:fill="FFFFFF"/>
          </w:rPr>
          <w:t>www.melocki.org.uk/diocese/Wellington.html</w:t>
        </w:r>
      </w:hyperlink>
      <w:r>
        <w:rPr>
          <w:color w:val="333333"/>
          <w:shd w:val="clear" w:color="auto" w:fill="FFFFFF"/>
        </w:rPr>
        <w:t>)</w:t>
      </w:r>
    </w:p>
    <w:p w14:paraId="69A651CB" w14:textId="77777777" w:rsidR="00A65F26" w:rsidRDefault="00A65F26" w:rsidP="00A65F26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27 Feb.1442</w:t>
      </w:r>
      <w:r>
        <w:rPr>
          <w:color w:val="333333"/>
          <w:shd w:val="clear" w:color="auto" w:fill="FFFFFF"/>
        </w:rPr>
        <w:tab/>
        <w:t>He had resigned by this date.   (ibid.)</w:t>
      </w:r>
    </w:p>
    <w:p w14:paraId="2C9CBA3B" w14:textId="77777777" w:rsidR="00A65F26" w:rsidRDefault="00A65F26" w:rsidP="00A65F26">
      <w:pPr>
        <w:rPr>
          <w:color w:val="333333"/>
          <w:shd w:val="clear" w:color="auto" w:fill="FFFFFF"/>
        </w:rPr>
      </w:pPr>
    </w:p>
    <w:p w14:paraId="13A128FA" w14:textId="77777777" w:rsidR="00A65F26" w:rsidRDefault="00A65F26" w:rsidP="00A65F26">
      <w:pPr>
        <w:rPr>
          <w:color w:val="333333"/>
          <w:shd w:val="clear" w:color="auto" w:fill="FFFFFF"/>
        </w:rPr>
      </w:pPr>
    </w:p>
    <w:p w14:paraId="28ADB37F" w14:textId="77777777" w:rsidR="00A65F26" w:rsidRDefault="00A65F26" w:rsidP="00A65F26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9 August 2019</w:t>
      </w:r>
    </w:p>
    <w:p w14:paraId="7BD0EFEB" w14:textId="77777777" w:rsidR="006B2F86" w:rsidRPr="00E71FC3" w:rsidRDefault="00A65F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6799D" w14:textId="77777777" w:rsidR="00A65F26" w:rsidRDefault="00A65F26" w:rsidP="00E71FC3">
      <w:r>
        <w:separator/>
      </w:r>
    </w:p>
  </w:endnote>
  <w:endnote w:type="continuationSeparator" w:id="0">
    <w:p w14:paraId="778B2B1A" w14:textId="77777777" w:rsidR="00A65F26" w:rsidRDefault="00A65F2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34B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0FEBD" w14:textId="77777777" w:rsidR="00A65F26" w:rsidRDefault="00A65F26" w:rsidP="00E71FC3">
      <w:r>
        <w:separator/>
      </w:r>
    </w:p>
  </w:footnote>
  <w:footnote w:type="continuationSeparator" w:id="0">
    <w:p w14:paraId="30BEE670" w14:textId="77777777" w:rsidR="00A65F26" w:rsidRDefault="00A65F2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F26"/>
    <w:rsid w:val="001A7C09"/>
    <w:rsid w:val="00577BD5"/>
    <w:rsid w:val="00656CBA"/>
    <w:rsid w:val="006A1F77"/>
    <w:rsid w:val="00733BE7"/>
    <w:rsid w:val="00A65F2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E3160"/>
  <w15:chartTrackingRefBased/>
  <w15:docId w15:val="{5A220ED2-D646-4131-B79F-34378502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F2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65F2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Welling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2019-11-28T20:39:00Z</dcterms:created>
  <dcterms:modified xsi:type="dcterms:W3CDTF">2019-11-28T20:40:00Z</dcterms:modified>
</cp:coreProperties>
</file>