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EFA293" w14:textId="1DD9714B" w:rsidR="006B2F86" w:rsidRDefault="005111DB" w:rsidP="00E71FC3">
      <w:pPr>
        <w:pStyle w:val="NoSpacing"/>
      </w:pPr>
      <w:r>
        <w:rPr>
          <w:u w:val="single"/>
        </w:rPr>
        <w:t>Richard MARTYN</w:t>
      </w:r>
      <w:r>
        <w:t xml:space="preserve">  </w:t>
      </w:r>
      <w:proofErr w:type="gramStart"/>
      <w:r>
        <w:t xml:space="preserve">   (</w:t>
      </w:r>
      <w:proofErr w:type="gramEnd"/>
      <w:r>
        <w:t>d.ca.1461)</w:t>
      </w:r>
    </w:p>
    <w:p w14:paraId="39DC1B18" w14:textId="40ABEF43" w:rsidR="005111DB" w:rsidRDefault="005111DB" w:rsidP="00E71FC3">
      <w:pPr>
        <w:pStyle w:val="NoSpacing"/>
      </w:pPr>
      <w:r>
        <w:t>Canon of Exeter.</w:t>
      </w:r>
    </w:p>
    <w:p w14:paraId="1F06B17D" w14:textId="5ED3BB36" w:rsidR="005111DB" w:rsidRDefault="005111DB" w:rsidP="00E71FC3">
      <w:pPr>
        <w:pStyle w:val="NoSpacing"/>
      </w:pPr>
    </w:p>
    <w:p w14:paraId="7BC1E64C" w14:textId="58ACF016" w:rsidR="005111DB" w:rsidRDefault="005111DB" w:rsidP="00E71FC3">
      <w:pPr>
        <w:pStyle w:val="NoSpacing"/>
      </w:pPr>
    </w:p>
    <w:p w14:paraId="3BFFBFF5" w14:textId="77777777" w:rsidR="005111DB" w:rsidRDefault="005111DB" w:rsidP="005111DB">
      <w:pPr>
        <w:pStyle w:val="NoSpacing"/>
      </w:pPr>
      <w:r>
        <w:tab/>
        <w:t>1461</w:t>
      </w:r>
      <w:r>
        <w:tab/>
      </w:r>
      <w:r>
        <w:t>Probate of his Will.</w:t>
      </w:r>
    </w:p>
    <w:p w14:paraId="5D73E920" w14:textId="77777777" w:rsidR="005111DB" w:rsidRDefault="005111DB" w:rsidP="005111DB">
      <w:pPr>
        <w:pStyle w:val="NoSpacing"/>
      </w:pPr>
      <w:r>
        <w:tab/>
      </w:r>
      <w:r>
        <w:tab/>
        <w:t>(Devon Wills Index, 1163-1999)</w:t>
      </w:r>
    </w:p>
    <w:p w14:paraId="42C369A2" w14:textId="77777777" w:rsidR="005111DB" w:rsidRDefault="005111DB" w:rsidP="005111DB">
      <w:pPr>
        <w:pStyle w:val="NoSpacing"/>
      </w:pPr>
    </w:p>
    <w:p w14:paraId="5DB8531A" w14:textId="77777777" w:rsidR="005111DB" w:rsidRDefault="005111DB" w:rsidP="005111DB">
      <w:pPr>
        <w:pStyle w:val="NoSpacing"/>
      </w:pPr>
    </w:p>
    <w:p w14:paraId="0358F1D4" w14:textId="77777777" w:rsidR="005111DB" w:rsidRDefault="005111DB" w:rsidP="005111DB">
      <w:pPr>
        <w:pStyle w:val="NoSpacing"/>
      </w:pPr>
      <w:r>
        <w:t>9 April 2018</w:t>
      </w:r>
    </w:p>
    <w:p w14:paraId="7D836D35" w14:textId="62252CE8" w:rsidR="005111DB" w:rsidRPr="005111DB" w:rsidRDefault="005111DB" w:rsidP="00E71FC3">
      <w:pPr>
        <w:pStyle w:val="NoSpacing"/>
      </w:pPr>
      <w:bookmarkStart w:id="0" w:name="_GoBack"/>
      <w:bookmarkEnd w:id="0"/>
    </w:p>
    <w:sectPr w:rsidR="005111DB" w:rsidRPr="005111D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4F3242" w14:textId="77777777" w:rsidR="005111DB" w:rsidRDefault="005111DB" w:rsidP="00E71FC3">
      <w:pPr>
        <w:spacing w:after="0" w:line="240" w:lineRule="auto"/>
      </w:pPr>
      <w:r>
        <w:separator/>
      </w:r>
    </w:p>
  </w:endnote>
  <w:endnote w:type="continuationSeparator" w:id="0">
    <w:p w14:paraId="4B6662A0" w14:textId="77777777" w:rsidR="005111DB" w:rsidRDefault="005111D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8F9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3CB420" w14:textId="77777777" w:rsidR="005111DB" w:rsidRDefault="005111DB" w:rsidP="00E71FC3">
      <w:pPr>
        <w:spacing w:after="0" w:line="240" w:lineRule="auto"/>
      </w:pPr>
      <w:r>
        <w:separator/>
      </w:r>
    </w:p>
  </w:footnote>
  <w:footnote w:type="continuationSeparator" w:id="0">
    <w:p w14:paraId="67E10AF0" w14:textId="77777777" w:rsidR="005111DB" w:rsidRDefault="005111D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1DB"/>
    <w:rsid w:val="001A7C09"/>
    <w:rsid w:val="005111D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5A7C"/>
  <w15:chartTrackingRefBased/>
  <w15:docId w15:val="{B7131205-EB9D-4CFD-95AD-F91281A4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66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2018-04-09T16:52:00Z</dcterms:created>
  <dcterms:modified xsi:type="dcterms:W3CDTF">2018-04-09T16:54:00Z</dcterms:modified>
</cp:coreProperties>
</file>