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139D" w14:textId="77777777" w:rsidR="00375569" w:rsidRDefault="00375569" w:rsidP="003755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MARTYN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fl.1492)</w:t>
      </w:r>
    </w:p>
    <w:p w14:paraId="63BC2CC0" w14:textId="227C16F4" w:rsidR="00375569" w:rsidRDefault="00375569" w:rsidP="003755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</w:t>
      </w:r>
      <w:r>
        <w:rPr>
          <w:rFonts w:cs="Times New Roman"/>
          <w:szCs w:val="24"/>
        </w:rPr>
        <w:t>odbourn</w:t>
      </w:r>
      <w:proofErr w:type="spellEnd"/>
      <w:r>
        <w:rPr>
          <w:rFonts w:cs="Times New Roman"/>
          <w:szCs w:val="24"/>
        </w:rPr>
        <w:t>.</w:t>
      </w:r>
      <w:r w:rsidR="00AE4B79">
        <w:rPr>
          <w:rFonts w:cs="Times New Roman"/>
          <w:szCs w:val="24"/>
        </w:rPr>
        <w:t xml:space="preserve"> </w:t>
      </w:r>
    </w:p>
    <w:p w14:paraId="450D9CDD" w14:textId="77777777" w:rsidR="00375569" w:rsidRDefault="00375569" w:rsidP="00375569">
      <w:pPr>
        <w:pStyle w:val="NoSpacing"/>
        <w:rPr>
          <w:rFonts w:cs="Times New Roman"/>
          <w:szCs w:val="24"/>
        </w:rPr>
      </w:pPr>
    </w:p>
    <w:p w14:paraId="36479F54" w14:textId="77777777" w:rsidR="00375569" w:rsidRDefault="00375569" w:rsidP="00375569">
      <w:pPr>
        <w:pStyle w:val="NoSpacing"/>
        <w:rPr>
          <w:rFonts w:cs="Times New Roman"/>
          <w:szCs w:val="24"/>
        </w:rPr>
      </w:pPr>
    </w:p>
    <w:p w14:paraId="74B83992" w14:textId="77777777" w:rsidR="00375569" w:rsidRDefault="00375569" w:rsidP="003755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5A8590FF" w14:textId="77777777" w:rsidR="00375569" w:rsidRDefault="00375569" w:rsidP="003755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51186353" w14:textId="77777777" w:rsidR="00375569" w:rsidRDefault="00375569" w:rsidP="003755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Derbyshire.</w:t>
      </w:r>
    </w:p>
    <w:p w14:paraId="2FA73514" w14:textId="77777777" w:rsidR="00375569" w:rsidRDefault="00375569" w:rsidP="003755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3CAC1682" w14:textId="77777777" w:rsidR="00375569" w:rsidRDefault="00375569" w:rsidP="00375569">
      <w:pPr>
        <w:pStyle w:val="NoSpacing"/>
        <w:rPr>
          <w:rFonts w:cs="Times New Roman"/>
          <w:szCs w:val="24"/>
        </w:rPr>
      </w:pPr>
    </w:p>
    <w:p w14:paraId="30E855B0" w14:textId="77777777" w:rsidR="00375569" w:rsidRDefault="00375569" w:rsidP="00375569">
      <w:pPr>
        <w:pStyle w:val="NoSpacing"/>
        <w:rPr>
          <w:rFonts w:cs="Times New Roman"/>
          <w:szCs w:val="24"/>
        </w:rPr>
      </w:pPr>
    </w:p>
    <w:p w14:paraId="5C2C2052" w14:textId="77777777" w:rsidR="00375569" w:rsidRDefault="00375569" w:rsidP="00375569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15 December 2023</w:t>
      </w:r>
    </w:p>
    <w:p w14:paraId="21C988A6" w14:textId="23E0CC66" w:rsidR="00375569" w:rsidRPr="00375569" w:rsidRDefault="00375569" w:rsidP="00375569">
      <w:pPr>
        <w:pStyle w:val="NoSpacing"/>
        <w:rPr>
          <w:rFonts w:cs="Times New Roman"/>
          <w:szCs w:val="24"/>
        </w:rPr>
      </w:pPr>
    </w:p>
    <w:p w14:paraId="18E72F8F" w14:textId="4CC188C8" w:rsidR="00375569" w:rsidRPr="00375569" w:rsidRDefault="00375569" w:rsidP="00375569">
      <w:pPr>
        <w:pStyle w:val="NoSpacing"/>
        <w:rPr>
          <w:rFonts w:cs="Times New Roman"/>
          <w:szCs w:val="24"/>
        </w:rPr>
      </w:pPr>
    </w:p>
    <w:p w14:paraId="245BBBE2" w14:textId="214EE2A7" w:rsidR="00375569" w:rsidRPr="00375569" w:rsidRDefault="00375569" w:rsidP="00375569">
      <w:pPr>
        <w:pStyle w:val="NoSpacing"/>
        <w:rPr>
          <w:rFonts w:cs="Times New Roman"/>
          <w:szCs w:val="24"/>
        </w:rPr>
      </w:pPr>
    </w:p>
    <w:p w14:paraId="76D3A017" w14:textId="2E41C311" w:rsidR="00375569" w:rsidRPr="00375569" w:rsidRDefault="00375569" w:rsidP="00B80808">
      <w:pPr>
        <w:pStyle w:val="NoSpacing"/>
        <w:rPr>
          <w:rFonts w:cs="Times New Roman"/>
          <w:szCs w:val="24"/>
        </w:rPr>
      </w:pPr>
    </w:p>
    <w:p w14:paraId="1AD87561" w14:textId="136AFED1" w:rsidR="00B80808" w:rsidRPr="00B80808" w:rsidRDefault="00B80808" w:rsidP="00B80808">
      <w:pPr>
        <w:pStyle w:val="NoSpacing"/>
        <w:rPr>
          <w:rFonts w:cs="Times New Roman"/>
          <w:szCs w:val="24"/>
        </w:rPr>
      </w:pPr>
    </w:p>
    <w:p w14:paraId="19C6973A" w14:textId="34FC8B8B" w:rsidR="00B80808" w:rsidRPr="00B80808" w:rsidRDefault="00B80808" w:rsidP="00B80808">
      <w:pPr>
        <w:pStyle w:val="NoSpacing"/>
        <w:rPr>
          <w:rFonts w:cs="Times New Roman"/>
          <w:szCs w:val="24"/>
        </w:rPr>
      </w:pPr>
    </w:p>
    <w:p w14:paraId="58AD2C76" w14:textId="1F63656A" w:rsidR="00B80808" w:rsidRPr="00B80808" w:rsidRDefault="00B80808" w:rsidP="009139A6">
      <w:pPr>
        <w:pStyle w:val="NoSpacing"/>
        <w:rPr>
          <w:rFonts w:cs="Times New Roman"/>
          <w:szCs w:val="24"/>
        </w:rPr>
      </w:pPr>
    </w:p>
    <w:p w14:paraId="0CB71AC9" w14:textId="77777777" w:rsidR="00B80808" w:rsidRPr="00B80808" w:rsidRDefault="00B80808" w:rsidP="009139A6">
      <w:pPr>
        <w:pStyle w:val="NoSpacing"/>
        <w:rPr>
          <w:rFonts w:cs="Times New Roman"/>
          <w:szCs w:val="24"/>
          <w:u w:val="single"/>
        </w:rPr>
      </w:pPr>
    </w:p>
    <w:p w14:paraId="4A09AC65" w14:textId="77777777" w:rsidR="00036BE1" w:rsidRPr="00036BE1" w:rsidRDefault="00036BE1" w:rsidP="009139A6">
      <w:pPr>
        <w:pStyle w:val="NoSpacing"/>
        <w:rPr>
          <w:rFonts w:cs="Times New Roman"/>
          <w:szCs w:val="24"/>
        </w:rPr>
      </w:pPr>
    </w:p>
    <w:sectPr w:rsidR="00036BE1" w:rsidRPr="00036B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1DBD9" w14:textId="77777777" w:rsidR="00BD6D8B" w:rsidRDefault="00BD6D8B" w:rsidP="009139A6">
      <w:r>
        <w:separator/>
      </w:r>
    </w:p>
  </w:endnote>
  <w:endnote w:type="continuationSeparator" w:id="0">
    <w:p w14:paraId="23D0444C" w14:textId="77777777" w:rsidR="00BD6D8B" w:rsidRDefault="00BD6D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C7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156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DD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5C7A3" w14:textId="77777777" w:rsidR="00BD6D8B" w:rsidRDefault="00BD6D8B" w:rsidP="009139A6">
      <w:r>
        <w:separator/>
      </w:r>
    </w:p>
  </w:footnote>
  <w:footnote w:type="continuationSeparator" w:id="0">
    <w:p w14:paraId="30FABDED" w14:textId="77777777" w:rsidR="00BD6D8B" w:rsidRDefault="00BD6D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E1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9F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77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8B"/>
    <w:rsid w:val="00036BE1"/>
    <w:rsid w:val="000666E0"/>
    <w:rsid w:val="002510B7"/>
    <w:rsid w:val="00251F79"/>
    <w:rsid w:val="00375569"/>
    <w:rsid w:val="005C130B"/>
    <w:rsid w:val="00826F5C"/>
    <w:rsid w:val="009139A6"/>
    <w:rsid w:val="009448BB"/>
    <w:rsid w:val="00947624"/>
    <w:rsid w:val="00950CA8"/>
    <w:rsid w:val="00A3176C"/>
    <w:rsid w:val="00A72CB6"/>
    <w:rsid w:val="00AE4B79"/>
    <w:rsid w:val="00AE65F8"/>
    <w:rsid w:val="00B235C0"/>
    <w:rsid w:val="00B80808"/>
    <w:rsid w:val="00BA00AB"/>
    <w:rsid w:val="00BD6D8B"/>
    <w:rsid w:val="00CB4ED9"/>
    <w:rsid w:val="00CE6554"/>
    <w:rsid w:val="00EA6F7D"/>
    <w:rsid w:val="00EB3209"/>
    <w:rsid w:val="00F35F53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B319"/>
  <w15:chartTrackingRefBased/>
  <w15:docId w15:val="{FD3A95BC-8562-4D0F-B7F3-FC9148A9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198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2023-12-15T17:33:00Z</dcterms:created>
  <dcterms:modified xsi:type="dcterms:W3CDTF">2023-12-15T21:24:00Z</dcterms:modified>
</cp:coreProperties>
</file>