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35AA5" w14:textId="77777777" w:rsidR="00514976" w:rsidRDefault="00514976" w:rsidP="005149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MARTYN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32C94B54" w14:textId="77777777" w:rsidR="00514976" w:rsidRDefault="00514976" w:rsidP="005149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 Bowyer.</w:t>
      </w:r>
    </w:p>
    <w:p w14:paraId="6F5B91C1" w14:textId="77777777" w:rsidR="00514976" w:rsidRDefault="00514976" w:rsidP="00514976">
      <w:pPr>
        <w:pStyle w:val="NoSpacing"/>
        <w:rPr>
          <w:rFonts w:cs="Times New Roman"/>
          <w:szCs w:val="24"/>
        </w:rPr>
      </w:pPr>
    </w:p>
    <w:p w14:paraId="26F39AD1" w14:textId="77777777" w:rsidR="00514976" w:rsidRDefault="00514976" w:rsidP="00514976">
      <w:pPr>
        <w:pStyle w:val="NoSpacing"/>
        <w:rPr>
          <w:rFonts w:cs="Times New Roman"/>
          <w:szCs w:val="24"/>
        </w:rPr>
      </w:pPr>
    </w:p>
    <w:p w14:paraId="6A870795" w14:textId="77777777" w:rsidR="00514976" w:rsidRDefault="00514976" w:rsidP="005149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>Thomas Toke(q.v.) and Michael Pilet(q.v.) brought a plaint of debt against</w:t>
      </w:r>
    </w:p>
    <w:p w14:paraId="593AE027" w14:textId="77777777" w:rsidR="00514976" w:rsidRDefault="00514976" w:rsidP="005149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him.</w:t>
      </w:r>
    </w:p>
    <w:p w14:paraId="42B63021" w14:textId="77777777" w:rsidR="00514976" w:rsidRDefault="00514976" w:rsidP="005149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B7338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62613468" w14:textId="77777777" w:rsidR="00514976" w:rsidRDefault="00514976" w:rsidP="00514976">
      <w:pPr>
        <w:pStyle w:val="NoSpacing"/>
        <w:rPr>
          <w:rFonts w:cs="Times New Roman"/>
          <w:szCs w:val="24"/>
        </w:rPr>
      </w:pPr>
    </w:p>
    <w:p w14:paraId="4624727E" w14:textId="77777777" w:rsidR="00514976" w:rsidRDefault="00514976" w:rsidP="00514976">
      <w:pPr>
        <w:pStyle w:val="NoSpacing"/>
        <w:rPr>
          <w:rFonts w:cs="Times New Roman"/>
          <w:szCs w:val="24"/>
        </w:rPr>
      </w:pPr>
    </w:p>
    <w:p w14:paraId="7F491726" w14:textId="77777777" w:rsidR="00514976" w:rsidRDefault="00514976" w:rsidP="005149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February 2025</w:t>
      </w:r>
    </w:p>
    <w:p w14:paraId="48E7CE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CA01D" w14:textId="77777777" w:rsidR="00514976" w:rsidRDefault="00514976" w:rsidP="009139A6">
      <w:r>
        <w:separator/>
      </w:r>
    </w:p>
  </w:endnote>
  <w:endnote w:type="continuationSeparator" w:id="0">
    <w:p w14:paraId="745724C5" w14:textId="77777777" w:rsidR="00514976" w:rsidRDefault="005149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CE0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844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C2A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8DC95" w14:textId="77777777" w:rsidR="00514976" w:rsidRDefault="00514976" w:rsidP="009139A6">
      <w:r>
        <w:separator/>
      </w:r>
    </w:p>
  </w:footnote>
  <w:footnote w:type="continuationSeparator" w:id="0">
    <w:p w14:paraId="0D2CECA2" w14:textId="77777777" w:rsidR="00514976" w:rsidRDefault="005149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199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C87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252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76"/>
    <w:rsid w:val="000666E0"/>
    <w:rsid w:val="00160E94"/>
    <w:rsid w:val="002510B7"/>
    <w:rsid w:val="00270799"/>
    <w:rsid w:val="0051497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4EB51"/>
  <w15:chartTrackingRefBased/>
  <w15:docId w15:val="{21604ADF-4784-4D00-BC23-BADB1BE1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149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2025-02-10T12:46:00Z</dcterms:created>
  <dcterms:modified xsi:type="dcterms:W3CDTF">2025-02-10T12:47:00Z</dcterms:modified>
</cp:coreProperties>
</file>