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68A" w:rsidRDefault="00AE568A" w:rsidP="00AE568A">
      <w:pPr>
        <w:pStyle w:val="NoSpacing"/>
      </w:pPr>
      <w:r>
        <w:rPr>
          <w:u w:val="single"/>
        </w:rPr>
        <w:t>Maud (Matilda) MARTYN</w:t>
      </w:r>
      <w:r>
        <w:t xml:space="preserve">     (fl.1502)</w:t>
      </w:r>
    </w:p>
    <w:p w:rsidR="00AE568A" w:rsidRDefault="00AE568A" w:rsidP="00AE568A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Widow.</w:t>
      </w:r>
      <w:proofErr w:type="gramEnd"/>
    </w:p>
    <w:p w:rsidR="00AE568A" w:rsidRDefault="00AE568A" w:rsidP="00AE568A">
      <w:pPr>
        <w:pStyle w:val="NoSpacing"/>
      </w:pPr>
    </w:p>
    <w:p w:rsidR="00AE568A" w:rsidRDefault="00AE568A" w:rsidP="00AE568A">
      <w:pPr>
        <w:pStyle w:val="NoSpacing"/>
      </w:pPr>
    </w:p>
    <w:p w:rsidR="00AE568A" w:rsidRDefault="00AE568A" w:rsidP="00AE568A">
      <w:pPr>
        <w:pStyle w:val="NoSpacing"/>
      </w:pPr>
      <w:r>
        <w:tab/>
        <w:t>1502</w:t>
      </w:r>
      <w:r>
        <w:tab/>
        <w:t>She made her Will.</w:t>
      </w:r>
    </w:p>
    <w:p w:rsidR="00AE568A" w:rsidRDefault="00AE568A" w:rsidP="00AE568A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129)</w:t>
      </w:r>
    </w:p>
    <w:p w:rsidR="00AE568A" w:rsidRDefault="00AE568A" w:rsidP="00AE568A">
      <w:pPr>
        <w:pStyle w:val="NoSpacing"/>
      </w:pPr>
    </w:p>
    <w:p w:rsidR="00AE568A" w:rsidRDefault="00AE568A" w:rsidP="00AE568A">
      <w:pPr>
        <w:pStyle w:val="NoSpacing"/>
      </w:pPr>
    </w:p>
    <w:p w:rsidR="00AE568A" w:rsidRDefault="00AE568A" w:rsidP="00AE568A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68A" w:rsidRDefault="00AE568A" w:rsidP="00920DE3">
      <w:pPr>
        <w:spacing w:after="0" w:line="240" w:lineRule="auto"/>
      </w:pPr>
      <w:r>
        <w:separator/>
      </w:r>
    </w:p>
  </w:endnote>
  <w:endnote w:type="continuationSeparator" w:id="0">
    <w:p w:rsidR="00AE568A" w:rsidRDefault="00AE568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68A" w:rsidRDefault="00AE568A" w:rsidP="00920DE3">
      <w:pPr>
        <w:spacing w:after="0" w:line="240" w:lineRule="auto"/>
      </w:pPr>
      <w:r>
        <w:separator/>
      </w:r>
    </w:p>
  </w:footnote>
  <w:footnote w:type="continuationSeparator" w:id="0">
    <w:p w:rsidR="00AE568A" w:rsidRDefault="00AE568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68A"/>
    <w:rsid w:val="00120749"/>
    <w:rsid w:val="00624CAE"/>
    <w:rsid w:val="00920DE3"/>
    <w:rsid w:val="00AE568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568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568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2015-03-07T21:10:00Z</dcterms:created>
  <dcterms:modified xsi:type="dcterms:W3CDTF">2015-03-07T21:10:00Z</dcterms:modified>
</cp:coreProperties>
</file>