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CB02ED" w14:textId="77777777" w:rsidR="00611ED1" w:rsidRDefault="00611ED1" w:rsidP="00611ED1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Marion MARTYN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fl.1498)</w:t>
      </w:r>
    </w:p>
    <w:p w14:paraId="6B3C0F64" w14:textId="77777777" w:rsidR="00611ED1" w:rsidRDefault="00611ED1" w:rsidP="00611ED1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Wormgay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Norfolk.</w:t>
      </w:r>
    </w:p>
    <w:p w14:paraId="7A277299" w14:textId="77777777" w:rsidR="00611ED1" w:rsidRDefault="00611ED1" w:rsidP="00611ED1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566460C6" w14:textId="77777777" w:rsidR="00611ED1" w:rsidRDefault="00611ED1" w:rsidP="00611ED1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63E17C3F" w14:textId="77777777" w:rsidR="00611ED1" w:rsidRDefault="00611ED1" w:rsidP="00611ED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John(q.v.).</w:t>
      </w:r>
    </w:p>
    <w:p w14:paraId="5C686170" w14:textId="77777777" w:rsidR="00611ED1" w:rsidRDefault="00611ED1" w:rsidP="00611ED1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(“The Register of John Morton, Archbishop of Canterbury 1486-1500”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vol.III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B6EFCC0" w14:textId="77777777" w:rsidR="00611ED1" w:rsidRDefault="00611ED1" w:rsidP="00611ED1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ed. Christopher Harper-Bill, pub. Canterbury and York Society 2000, pp.34-5)</w:t>
      </w:r>
    </w:p>
    <w:p w14:paraId="5BE31D47" w14:textId="77777777" w:rsidR="00611ED1" w:rsidRDefault="00611ED1" w:rsidP="00611ED1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Children:   Joan(q.v.) = Unknown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Rikkys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  (ibid.)</w:t>
      </w:r>
    </w:p>
    <w:p w14:paraId="32E70A3B" w14:textId="77777777" w:rsidR="00611ED1" w:rsidRDefault="00611ED1" w:rsidP="00611ED1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Margaret(q.v.), Maud(q.v.), John(q.v.), Edmund(q.v.).   (ibid.)</w:t>
      </w:r>
    </w:p>
    <w:p w14:paraId="64804050" w14:textId="77777777" w:rsidR="00611ED1" w:rsidRDefault="00611ED1" w:rsidP="00611ED1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273036D3" w14:textId="77777777" w:rsidR="00611ED1" w:rsidRDefault="00611ED1" w:rsidP="00611ED1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7FB3F67E" w14:textId="77777777" w:rsidR="00611ED1" w:rsidRDefault="00611ED1" w:rsidP="00611ED1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16 Dec.1498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John bequeathed her all his moveable goods in their house, 6 stones</w:t>
      </w:r>
    </w:p>
    <w:p w14:paraId="360448AB" w14:textId="77777777" w:rsidR="00611ED1" w:rsidRDefault="00611ED1" w:rsidP="00611ED1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of hemp yearly for her lifetime, 6 hens and a mare.   (ibid.)</w:t>
      </w:r>
    </w:p>
    <w:p w14:paraId="5D649C90" w14:textId="77777777" w:rsidR="00611ED1" w:rsidRDefault="00611ED1" w:rsidP="00611ED1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77D73559" w14:textId="77777777" w:rsidR="00611ED1" w:rsidRDefault="00611ED1" w:rsidP="00611ED1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16268CE6" w14:textId="77777777" w:rsidR="00611ED1" w:rsidRDefault="00611ED1" w:rsidP="00611ED1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14 September 2022</w:t>
      </w:r>
    </w:p>
    <w:p w14:paraId="4966FF83" w14:textId="77777777" w:rsidR="00BA00AB" w:rsidRPr="00611ED1" w:rsidRDefault="00BA00AB" w:rsidP="00611ED1"/>
    <w:sectPr w:rsidR="00BA00AB" w:rsidRPr="00611ED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08CA36" w14:textId="77777777" w:rsidR="00611ED1" w:rsidRDefault="00611ED1" w:rsidP="009139A6">
      <w:r>
        <w:separator/>
      </w:r>
    </w:p>
  </w:endnote>
  <w:endnote w:type="continuationSeparator" w:id="0">
    <w:p w14:paraId="60794858" w14:textId="77777777" w:rsidR="00611ED1" w:rsidRDefault="00611ED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A8175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F9E3C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AEFF4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652207" w14:textId="77777777" w:rsidR="00611ED1" w:rsidRDefault="00611ED1" w:rsidP="009139A6">
      <w:r>
        <w:separator/>
      </w:r>
    </w:p>
  </w:footnote>
  <w:footnote w:type="continuationSeparator" w:id="0">
    <w:p w14:paraId="1AF681FF" w14:textId="77777777" w:rsidR="00611ED1" w:rsidRDefault="00611ED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8B87F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F6FA8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D3ED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ED1"/>
    <w:rsid w:val="000666E0"/>
    <w:rsid w:val="002510B7"/>
    <w:rsid w:val="005C130B"/>
    <w:rsid w:val="00611ED1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DCAAE8"/>
  <w15:chartTrackingRefBased/>
  <w15:docId w15:val="{E394344E-7A76-4992-AFBE-5FA7C82F9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77</Words>
  <Characters>442</Characters>
  <Application>Microsoft Office Word</Application>
  <DocSecurity>0</DocSecurity>
  <Lines>3</Lines>
  <Paragraphs>1</Paragraphs>
  <ScaleCrop>false</ScaleCrop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2022-09-14T19:56:00Z</dcterms:created>
  <dcterms:modified xsi:type="dcterms:W3CDTF">2022-09-14T19:57:00Z</dcterms:modified>
</cp:coreProperties>
</file>