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636DA" w14:textId="77777777" w:rsidR="004D1744" w:rsidRDefault="004D1744" w:rsidP="004D174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Margaret MARTYN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fl.1498)</w:t>
      </w:r>
    </w:p>
    <w:p w14:paraId="1DE32FB3" w14:textId="77777777" w:rsidR="004D1744" w:rsidRDefault="004D1744" w:rsidP="004D174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FA9AC16" w14:textId="77777777" w:rsidR="004D1744" w:rsidRDefault="004D1744" w:rsidP="004D174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B3B9B77" w14:textId="77777777" w:rsidR="004D1744" w:rsidRDefault="004D1744" w:rsidP="004D174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Daughter of John Martyn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Wormgay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Norfolk(q.v.), and his wife, Marion(q.v.).</w:t>
      </w:r>
    </w:p>
    <w:p w14:paraId="58C7E50B" w14:textId="77777777" w:rsidR="004D1744" w:rsidRDefault="004D1744" w:rsidP="004D174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Register of John Morton, Archbishop of Canterbury 1486-1500”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AAB569" w14:textId="77777777" w:rsidR="004D1744" w:rsidRDefault="004D1744" w:rsidP="004D174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ed. Christopher Harper-Bill, pub.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Canterbury  and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York Society 2000, pp.34-5)</w:t>
      </w:r>
    </w:p>
    <w:p w14:paraId="3AFE2B87" w14:textId="77777777" w:rsidR="004D1744" w:rsidRDefault="004D1744" w:rsidP="004D174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3D89E3A" w14:textId="77777777" w:rsidR="004D1744" w:rsidRDefault="004D1744" w:rsidP="004D174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83AFC25" w14:textId="77777777" w:rsidR="004D1744" w:rsidRDefault="004D1744" w:rsidP="004D174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Dec.1498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Her father bequeathed her 6s 8d.   (ibid.)</w:t>
      </w:r>
    </w:p>
    <w:p w14:paraId="39E818EB" w14:textId="77777777" w:rsidR="004D1744" w:rsidRDefault="004D1744" w:rsidP="004D174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810C46B" w14:textId="77777777" w:rsidR="004D1744" w:rsidRDefault="004D1744" w:rsidP="004D174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64BF691" w14:textId="77777777" w:rsidR="004D1744" w:rsidRDefault="004D1744" w:rsidP="004D174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September 2022</w:t>
      </w:r>
    </w:p>
    <w:p w14:paraId="7AE9902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995E6" w14:textId="77777777" w:rsidR="004D1744" w:rsidRDefault="004D1744" w:rsidP="009139A6">
      <w:r>
        <w:separator/>
      </w:r>
    </w:p>
  </w:endnote>
  <w:endnote w:type="continuationSeparator" w:id="0">
    <w:p w14:paraId="41B78DF5" w14:textId="77777777" w:rsidR="004D1744" w:rsidRDefault="004D17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BE6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3D9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F8D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BA1A6" w14:textId="77777777" w:rsidR="004D1744" w:rsidRDefault="004D1744" w:rsidP="009139A6">
      <w:r>
        <w:separator/>
      </w:r>
    </w:p>
  </w:footnote>
  <w:footnote w:type="continuationSeparator" w:id="0">
    <w:p w14:paraId="57C68AFF" w14:textId="77777777" w:rsidR="004D1744" w:rsidRDefault="004D17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214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5DA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95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744"/>
    <w:rsid w:val="000666E0"/>
    <w:rsid w:val="002510B7"/>
    <w:rsid w:val="004D174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20DF8"/>
  <w15:chartTrackingRefBased/>
  <w15:docId w15:val="{6A8F2784-32E0-47F9-8232-689C5F08B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2022-09-14T19:51:00Z</dcterms:created>
  <dcterms:modified xsi:type="dcterms:W3CDTF">2022-09-14T19:51:00Z</dcterms:modified>
</cp:coreProperties>
</file>