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90DFB" w14:textId="77777777" w:rsidR="00CD0C61" w:rsidRDefault="00CD0C61" w:rsidP="00CD0C61">
      <w:pPr>
        <w:pStyle w:val="NoSpacing"/>
      </w:pPr>
      <w:r>
        <w:rPr>
          <w:u w:val="single"/>
        </w:rPr>
        <w:t>Margaret MARTYN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fl.1445)</w:t>
      </w:r>
    </w:p>
    <w:p w14:paraId="15F9FDAC" w14:textId="77777777" w:rsidR="00CD0C61" w:rsidRDefault="00CD0C61" w:rsidP="00CD0C61">
      <w:pPr>
        <w:pStyle w:val="NoSpacing"/>
      </w:pPr>
    </w:p>
    <w:p w14:paraId="32857EC2" w14:textId="77777777" w:rsidR="00CD0C61" w:rsidRDefault="00CD0C61" w:rsidP="00CD0C61">
      <w:pPr>
        <w:pStyle w:val="NoSpacing"/>
      </w:pPr>
    </w:p>
    <w:p w14:paraId="465CB90F" w14:textId="767BF6A7" w:rsidR="00CD0C61" w:rsidRDefault="00CD0C61" w:rsidP="00CD0C61">
      <w:pPr>
        <w:pStyle w:val="NoSpacing"/>
      </w:pPr>
      <w:r>
        <w:t>31 Jan.1445</w:t>
      </w:r>
      <w:r>
        <w:tab/>
        <w:t xml:space="preserve">John </w:t>
      </w:r>
      <w:proofErr w:type="spellStart"/>
      <w:r>
        <w:t>Maydegoode</w:t>
      </w:r>
      <w:proofErr w:type="spellEnd"/>
      <w:r>
        <w:t xml:space="preserve"> of Great Bradley, Suffolk(q.v.), </w:t>
      </w:r>
      <w:r>
        <w:t>bequeathed her half</w:t>
      </w:r>
    </w:p>
    <w:p w14:paraId="6E345375" w14:textId="75BC645F" w:rsidR="00CD0C61" w:rsidRDefault="00CD0C61" w:rsidP="00CD0C61">
      <w:pPr>
        <w:pStyle w:val="NoSpacing"/>
      </w:pPr>
      <w:r>
        <w:tab/>
      </w:r>
      <w:r>
        <w:tab/>
      </w:r>
      <w:r>
        <w:t>a bushel of wheat and a bushel of malt</w:t>
      </w:r>
      <w:bookmarkStart w:id="0" w:name="_GoBack"/>
      <w:bookmarkEnd w:id="0"/>
      <w:r>
        <w:t xml:space="preserve">   (“Sudbury Wills” </w:t>
      </w:r>
      <w:proofErr w:type="spellStart"/>
      <w:r>
        <w:t>vol.I</w:t>
      </w:r>
      <w:proofErr w:type="spellEnd"/>
      <w:r>
        <w:t xml:space="preserve"> p.73)</w:t>
      </w:r>
    </w:p>
    <w:p w14:paraId="687295A1" w14:textId="77777777" w:rsidR="00CD0C61" w:rsidRDefault="00CD0C61" w:rsidP="00CD0C61">
      <w:pPr>
        <w:pStyle w:val="NoSpacing"/>
      </w:pPr>
    </w:p>
    <w:p w14:paraId="0EE33182" w14:textId="77777777" w:rsidR="00CD0C61" w:rsidRDefault="00CD0C61" w:rsidP="00CD0C61">
      <w:pPr>
        <w:pStyle w:val="NoSpacing"/>
      </w:pPr>
    </w:p>
    <w:p w14:paraId="3CEF10E8" w14:textId="77777777" w:rsidR="00CD0C61" w:rsidRDefault="00CD0C61" w:rsidP="00CD0C61">
      <w:pPr>
        <w:pStyle w:val="NoSpacing"/>
      </w:pPr>
      <w:r>
        <w:t>26 January 2018</w:t>
      </w:r>
    </w:p>
    <w:p w14:paraId="636F9481" w14:textId="651C45B8" w:rsidR="006B2F86" w:rsidRPr="00CD0C61" w:rsidRDefault="00CD0C61" w:rsidP="00E71FC3">
      <w:pPr>
        <w:pStyle w:val="NoSpacing"/>
      </w:pPr>
    </w:p>
    <w:sectPr w:rsidR="006B2F86" w:rsidRPr="00CD0C6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24299" w14:textId="77777777" w:rsidR="00CD0C61" w:rsidRDefault="00CD0C61" w:rsidP="00E71FC3">
      <w:pPr>
        <w:spacing w:after="0" w:line="240" w:lineRule="auto"/>
      </w:pPr>
      <w:r>
        <w:separator/>
      </w:r>
    </w:p>
  </w:endnote>
  <w:endnote w:type="continuationSeparator" w:id="0">
    <w:p w14:paraId="48AD73E4" w14:textId="77777777" w:rsidR="00CD0C61" w:rsidRDefault="00CD0C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59203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10DE7" w14:textId="77777777" w:rsidR="00CD0C61" w:rsidRDefault="00CD0C61" w:rsidP="00E71FC3">
      <w:pPr>
        <w:spacing w:after="0" w:line="240" w:lineRule="auto"/>
      </w:pPr>
      <w:r>
        <w:separator/>
      </w:r>
    </w:p>
  </w:footnote>
  <w:footnote w:type="continuationSeparator" w:id="0">
    <w:p w14:paraId="37862683" w14:textId="77777777" w:rsidR="00CD0C61" w:rsidRDefault="00CD0C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C61"/>
    <w:rsid w:val="001A7C09"/>
    <w:rsid w:val="00577BD5"/>
    <w:rsid w:val="00656CBA"/>
    <w:rsid w:val="006A1F77"/>
    <w:rsid w:val="00733BE7"/>
    <w:rsid w:val="00AB52E8"/>
    <w:rsid w:val="00B16D3F"/>
    <w:rsid w:val="00BB41AC"/>
    <w:rsid w:val="00CD0C6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C8A57"/>
  <w15:chartTrackingRefBased/>
  <w15:docId w15:val="{BF5681A0-7237-4195-9591-C283F02C8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4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2018-01-26T21:50:00Z</dcterms:created>
  <dcterms:modified xsi:type="dcterms:W3CDTF">2018-01-26T21:52:00Z</dcterms:modified>
</cp:coreProperties>
</file>