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A1D7F5" w14:textId="77777777" w:rsidR="00E35E78" w:rsidRDefault="00E35E78" w:rsidP="00E35E7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Laurence MARTYN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fl.1434)</w:t>
      </w:r>
    </w:p>
    <w:p w14:paraId="44E6D25B" w14:textId="77777777" w:rsidR="00E35E78" w:rsidRDefault="00E35E78" w:rsidP="00E35E78">
      <w:pPr>
        <w:pStyle w:val="NoSpacing"/>
        <w:rPr>
          <w:rFonts w:cs="Times New Roman"/>
          <w:szCs w:val="24"/>
        </w:rPr>
      </w:pPr>
    </w:p>
    <w:p w14:paraId="6620CCBD" w14:textId="77777777" w:rsidR="00E35E78" w:rsidRDefault="00E35E78" w:rsidP="00E35E78">
      <w:pPr>
        <w:pStyle w:val="NoSpacing"/>
        <w:rPr>
          <w:rFonts w:cs="Times New Roman"/>
          <w:szCs w:val="24"/>
        </w:rPr>
      </w:pPr>
    </w:p>
    <w:p w14:paraId="135B6D24" w14:textId="77777777" w:rsidR="00E35E78" w:rsidRDefault="00E35E78" w:rsidP="00E35E7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Apr.1434</w:t>
      </w:r>
      <w:r>
        <w:rPr>
          <w:rFonts w:cs="Times New Roman"/>
          <w:szCs w:val="24"/>
        </w:rPr>
        <w:tab/>
        <w:t xml:space="preserve">Thomas Martin of Hertfordshire(q.v.) </w:t>
      </w:r>
      <w:proofErr w:type="spellStart"/>
      <w:r>
        <w:rPr>
          <w:rFonts w:cs="Times New Roman"/>
          <w:szCs w:val="24"/>
        </w:rPr>
        <w:t>mad</w:t>
      </w:r>
      <w:proofErr w:type="spellEnd"/>
      <w:r>
        <w:rPr>
          <w:rFonts w:cs="Times New Roman"/>
          <w:szCs w:val="24"/>
        </w:rPr>
        <w:t xml:space="preserve"> him a joint executor of his Will.</w:t>
      </w:r>
    </w:p>
    <w:p w14:paraId="3576C8EF" w14:textId="77777777" w:rsidR="00E35E78" w:rsidRDefault="00E35E78" w:rsidP="00E35E7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(“The Herts Genealogist and </w:t>
      </w:r>
      <w:proofErr w:type="gramStart"/>
      <w:r>
        <w:rPr>
          <w:rFonts w:cs="Times New Roman"/>
          <w:szCs w:val="24"/>
        </w:rPr>
        <w:t xml:space="preserve">Antiquary”  </w:t>
      </w:r>
      <w:proofErr w:type="spellStart"/>
      <w:r>
        <w:rPr>
          <w:rFonts w:cs="Times New Roman"/>
          <w:szCs w:val="24"/>
        </w:rPr>
        <w:t>ed</w:t>
      </w:r>
      <w:proofErr w:type="gramEnd"/>
      <w:r>
        <w:rPr>
          <w:rFonts w:cs="Times New Roman"/>
          <w:szCs w:val="24"/>
        </w:rPr>
        <w:t>.William</w:t>
      </w:r>
      <w:proofErr w:type="spellEnd"/>
      <w:r>
        <w:rPr>
          <w:rFonts w:cs="Times New Roman"/>
          <w:szCs w:val="24"/>
        </w:rPr>
        <w:t xml:space="preserve"> Brigg, pub.1895 </w:t>
      </w:r>
      <w:proofErr w:type="spellStart"/>
      <w:r>
        <w:rPr>
          <w:rFonts w:cs="Times New Roman"/>
          <w:szCs w:val="24"/>
        </w:rPr>
        <w:t>vol.II</w:t>
      </w:r>
      <w:proofErr w:type="spellEnd"/>
      <w:r>
        <w:rPr>
          <w:rFonts w:cs="Times New Roman"/>
          <w:szCs w:val="24"/>
        </w:rPr>
        <w:t xml:space="preserve"> p.45)</w:t>
      </w:r>
    </w:p>
    <w:p w14:paraId="29073DE9" w14:textId="77777777" w:rsidR="00E35E78" w:rsidRDefault="00E35E78" w:rsidP="00E35E78">
      <w:pPr>
        <w:pStyle w:val="NoSpacing"/>
        <w:rPr>
          <w:rFonts w:cs="Times New Roman"/>
          <w:szCs w:val="24"/>
        </w:rPr>
      </w:pPr>
    </w:p>
    <w:p w14:paraId="15DED941" w14:textId="77777777" w:rsidR="00E35E78" w:rsidRDefault="00E35E78" w:rsidP="00E35E78">
      <w:pPr>
        <w:pStyle w:val="NoSpacing"/>
        <w:rPr>
          <w:rFonts w:cs="Times New Roman"/>
          <w:szCs w:val="24"/>
        </w:rPr>
      </w:pPr>
    </w:p>
    <w:p w14:paraId="214162A4" w14:textId="77777777" w:rsidR="00E35E78" w:rsidRDefault="00E35E78" w:rsidP="00E35E7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January 2024</w:t>
      </w:r>
    </w:p>
    <w:p w14:paraId="3BF6916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350378" w14:textId="77777777" w:rsidR="00E35E78" w:rsidRDefault="00E35E78" w:rsidP="009139A6">
      <w:r>
        <w:separator/>
      </w:r>
    </w:p>
  </w:endnote>
  <w:endnote w:type="continuationSeparator" w:id="0">
    <w:p w14:paraId="3E543B91" w14:textId="77777777" w:rsidR="00E35E78" w:rsidRDefault="00E35E7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A7B25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C22DE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1BB35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682800" w14:textId="77777777" w:rsidR="00E35E78" w:rsidRDefault="00E35E78" w:rsidP="009139A6">
      <w:r>
        <w:separator/>
      </w:r>
    </w:p>
  </w:footnote>
  <w:footnote w:type="continuationSeparator" w:id="0">
    <w:p w14:paraId="11852DF3" w14:textId="77777777" w:rsidR="00E35E78" w:rsidRDefault="00E35E7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CD2DF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834F2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85F1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E78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35E78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ED2EFB"/>
  <w15:chartTrackingRefBased/>
  <w15:docId w15:val="{A6242715-36AE-4344-81E9-DC0816D8D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2024-01-11T14:17:00Z</dcterms:created>
  <dcterms:modified xsi:type="dcterms:W3CDTF">2024-01-11T14:17:00Z</dcterms:modified>
</cp:coreProperties>
</file>