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5B4A9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MARTYN, the elder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17509F06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Wokingham, Berkshire.</w:t>
      </w:r>
    </w:p>
    <w:p w14:paraId="0AF164AD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AFFCDD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49715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Jan.1455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Fynche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Warfield(q.v.) granted properties in </w:t>
      </w:r>
    </w:p>
    <w:p w14:paraId="3CA4D094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Dunstan, Sonning, Wokingham and Woodley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19E29057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Alice(q.v.), his wife.    (T.N.A. ref. D/EE/T1/1/18)</w:t>
      </w:r>
    </w:p>
    <w:p w14:paraId="23C81387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1E52E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1E5F5" w14:textId="77777777" w:rsidR="002737ED" w:rsidRDefault="002737ED" w:rsidP="00273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4DD7E3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CDADE" w14:textId="77777777" w:rsidR="002737ED" w:rsidRDefault="002737ED" w:rsidP="009139A6">
      <w:r>
        <w:separator/>
      </w:r>
    </w:p>
  </w:endnote>
  <w:endnote w:type="continuationSeparator" w:id="0">
    <w:p w14:paraId="38CF8E99" w14:textId="77777777" w:rsidR="002737ED" w:rsidRDefault="002737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02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4F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F2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9693B" w14:textId="77777777" w:rsidR="002737ED" w:rsidRDefault="002737ED" w:rsidP="009139A6">
      <w:r>
        <w:separator/>
      </w:r>
    </w:p>
  </w:footnote>
  <w:footnote w:type="continuationSeparator" w:id="0">
    <w:p w14:paraId="51F001E8" w14:textId="77777777" w:rsidR="002737ED" w:rsidRDefault="002737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38C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68A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E9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ED"/>
    <w:rsid w:val="000666E0"/>
    <w:rsid w:val="002510B7"/>
    <w:rsid w:val="002737E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3600"/>
  <w15:chartTrackingRefBased/>
  <w15:docId w15:val="{D215B3CD-77DB-4E43-BE50-DDA4A32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2022-01-25T16:45:00Z</dcterms:created>
  <dcterms:modified xsi:type="dcterms:W3CDTF">2022-01-25T16:48:00Z</dcterms:modified>
</cp:coreProperties>
</file>