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EEA" w:rsidRDefault="00423EEA" w:rsidP="0042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423EEA" w:rsidRDefault="00423EEA" w:rsidP="0042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Priory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St.Nicholas</w:t>
      </w:r>
      <w:proofErr w:type="spellEnd"/>
      <w:r>
        <w:rPr>
          <w:rFonts w:ascii="Times New Roman" w:hAnsi="Times New Roman" w:cs="Times New Roman"/>
          <w:sz w:val="24"/>
          <w:szCs w:val="24"/>
        </w:rPr>
        <w:t>, Exeter.</w:t>
      </w:r>
      <w:bookmarkStart w:id="0" w:name="_GoBack"/>
      <w:bookmarkEnd w:id="0"/>
    </w:p>
    <w:p w:rsidR="00423EEA" w:rsidRDefault="00423EEA" w:rsidP="00423E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3EEA" w:rsidRDefault="00423EEA" w:rsidP="00423E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3EEA" w:rsidRDefault="00423EEA" w:rsidP="0042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St Mary Major, Exeter.</w:t>
      </w:r>
    </w:p>
    <w:p w:rsidR="00423EEA" w:rsidRDefault="00423EEA" w:rsidP="0042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p.72)</w:t>
      </w:r>
    </w:p>
    <w:p w:rsidR="00423EEA" w:rsidRDefault="00423EEA" w:rsidP="00423E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3EEA" w:rsidRDefault="00423EEA" w:rsidP="00423E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3EEA" w:rsidRPr="00FA3B93" w:rsidRDefault="00423EEA" w:rsidP="0042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</w:p>
    <w:p w:rsidR="00DD5B8A" w:rsidRPr="00423EEA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423E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EEA" w:rsidRDefault="00423EEA" w:rsidP="00564E3C">
      <w:pPr>
        <w:spacing w:after="0" w:line="240" w:lineRule="auto"/>
      </w:pPr>
      <w:r>
        <w:separator/>
      </w:r>
    </w:p>
  </w:endnote>
  <w:endnote w:type="continuationSeparator" w:id="0">
    <w:p w:rsidR="00423EEA" w:rsidRDefault="00423EE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23EEA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EEA" w:rsidRDefault="00423EEA" w:rsidP="00564E3C">
      <w:pPr>
        <w:spacing w:after="0" w:line="240" w:lineRule="auto"/>
      </w:pPr>
      <w:r>
        <w:separator/>
      </w:r>
    </w:p>
  </w:footnote>
  <w:footnote w:type="continuationSeparator" w:id="0">
    <w:p w:rsidR="00423EEA" w:rsidRDefault="00423EE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EEA"/>
    <w:rsid w:val="00372DC6"/>
    <w:rsid w:val="00423EE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F666E"/>
  <w15:chartTrackingRefBased/>
  <w15:docId w15:val="{6AB247D0-65A6-46D9-AF03-666196C3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2016-01-26T20:30:00Z</dcterms:created>
  <dcterms:modified xsi:type="dcterms:W3CDTF">2016-01-26T20:31:00Z</dcterms:modified>
</cp:coreProperties>
</file>