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A185C" w14:textId="77777777" w:rsidR="00447DB6" w:rsidRDefault="00447DB6" w:rsidP="00447D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MARTYN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d.1499)</w:t>
      </w:r>
    </w:p>
    <w:p w14:paraId="2C654E13" w14:textId="77777777" w:rsidR="00447DB6" w:rsidRDefault="00447DB6" w:rsidP="00447D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Wormgay</w:t>
      </w:r>
      <w:proofErr w:type="spellEnd"/>
      <w:r>
        <w:rPr>
          <w:rFonts w:ascii="Times New Roman" w:hAnsi="Times New Roman" w:cs="Times New Roman"/>
          <w:sz w:val="24"/>
          <w:szCs w:val="24"/>
        </w:rPr>
        <w:t>, Norfolk.</w:t>
      </w:r>
    </w:p>
    <w:p w14:paraId="457101C6" w14:textId="77777777" w:rsidR="00447DB6" w:rsidRDefault="00447DB6" w:rsidP="00447D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5DDEBA" w14:textId="77777777" w:rsidR="00447DB6" w:rsidRDefault="00447DB6" w:rsidP="00447D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363838" w14:textId="77777777" w:rsidR="00447DB6" w:rsidRDefault="00447DB6" w:rsidP="00447D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Marion(q.v.).</w:t>
      </w:r>
    </w:p>
    <w:p w14:paraId="6A17B474" w14:textId="77777777" w:rsidR="00447DB6" w:rsidRDefault="00447DB6" w:rsidP="00447DB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(“The Register of John Morton, Archbishop of Canterbury 1486-1500”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vol.III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A72A693" w14:textId="77777777" w:rsidR="00447DB6" w:rsidRDefault="00447DB6" w:rsidP="00447DB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ed. Christopher Harper-Bill, pub.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Canterbury  and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York Society 2000, pp.34-5)</w:t>
      </w:r>
    </w:p>
    <w:p w14:paraId="0B6D267A" w14:textId="77777777" w:rsidR="00447DB6" w:rsidRDefault="00447DB6" w:rsidP="00447DB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Children:   Joan(q.v.) = Unknown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Rikkys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  (ibid.)</w:t>
      </w:r>
    </w:p>
    <w:p w14:paraId="7569DE53" w14:textId="77777777" w:rsidR="00447DB6" w:rsidRDefault="00447DB6" w:rsidP="00447DB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Margaret(q.v.), Maud(q.v.), John(q.v.), Edmund(q.v.).   (ibid.)</w:t>
      </w:r>
    </w:p>
    <w:p w14:paraId="79830558" w14:textId="77777777" w:rsidR="00447DB6" w:rsidRDefault="00447DB6" w:rsidP="00447DB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270F017" w14:textId="77777777" w:rsidR="00447DB6" w:rsidRDefault="00447DB6" w:rsidP="00447DB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1B76438" w14:textId="77777777" w:rsidR="00447DB6" w:rsidRDefault="00447DB6" w:rsidP="00447DB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 Dec.1498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made his Will.   (ibid.)</w:t>
      </w:r>
    </w:p>
    <w:p w14:paraId="638C8538" w14:textId="77777777" w:rsidR="00447DB6" w:rsidRDefault="00447DB6" w:rsidP="00447DB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22 Mar.1499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Probate of his Will.   (ibid.)</w:t>
      </w:r>
    </w:p>
    <w:p w14:paraId="20DF9D1F" w14:textId="77777777" w:rsidR="00447DB6" w:rsidRDefault="00447DB6" w:rsidP="00447DB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D9B77B1" w14:textId="77777777" w:rsidR="00447DB6" w:rsidRDefault="00447DB6" w:rsidP="00447DB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04B9B71" w14:textId="77777777" w:rsidR="00447DB6" w:rsidRDefault="00447DB6" w:rsidP="00447DB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Executors:   Marion(q.v.), Thomas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Rawe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Wormgay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(q.v.), John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Marteyn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(q.v.).  (ibid.)</w:t>
      </w:r>
    </w:p>
    <w:p w14:paraId="3F97053C" w14:textId="77777777" w:rsidR="00447DB6" w:rsidRDefault="00447DB6" w:rsidP="00447DB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FB097B4" w14:textId="77777777" w:rsidR="00447DB6" w:rsidRDefault="00447DB6" w:rsidP="00447DB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4B8A41D" w14:textId="77777777" w:rsidR="00447DB6" w:rsidRDefault="00447DB6" w:rsidP="00447DB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 September 2022</w:t>
      </w:r>
    </w:p>
    <w:p w14:paraId="6AF6E05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ACF8E" w14:textId="77777777" w:rsidR="00447DB6" w:rsidRDefault="00447DB6" w:rsidP="009139A6">
      <w:r>
        <w:separator/>
      </w:r>
    </w:p>
  </w:endnote>
  <w:endnote w:type="continuationSeparator" w:id="0">
    <w:p w14:paraId="5C709EBD" w14:textId="77777777" w:rsidR="00447DB6" w:rsidRDefault="00447DB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67D4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7888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9134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0913A5" w14:textId="77777777" w:rsidR="00447DB6" w:rsidRDefault="00447DB6" w:rsidP="009139A6">
      <w:r>
        <w:separator/>
      </w:r>
    </w:p>
  </w:footnote>
  <w:footnote w:type="continuationSeparator" w:id="0">
    <w:p w14:paraId="687AA502" w14:textId="77777777" w:rsidR="00447DB6" w:rsidRDefault="00447DB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3647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E6E6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EFBC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DB6"/>
    <w:rsid w:val="000666E0"/>
    <w:rsid w:val="002510B7"/>
    <w:rsid w:val="00447DB6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CD9F7"/>
  <w15:chartTrackingRefBased/>
  <w15:docId w15:val="{C6FF11FB-56E4-4951-B89D-42ACA581D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2022-09-14T19:46:00Z</dcterms:created>
  <dcterms:modified xsi:type="dcterms:W3CDTF">2022-09-14T19:47:00Z</dcterms:modified>
</cp:coreProperties>
</file>