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7C673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A64F42E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870B7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8D473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Stydulf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Custocke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70CB33EA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Fletching, Sussex(q.v.), settled a tenement and two crofts of land in Fletching</w:t>
      </w:r>
    </w:p>
    <w:p w14:paraId="3E9386AD" w14:textId="77777777" w:rsidR="00423F03" w:rsidRDefault="00423F03" w:rsidP="00423F0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Fletching(q.v.).    (T.N.A. </w:t>
      </w:r>
      <w:proofErr w:type="spellStart"/>
      <w:r>
        <w:rPr>
          <w:rFonts w:ascii="Times New Roman" w:hAnsi="Times New Roman" w:cs="Times New Roman"/>
          <w:sz w:val="24"/>
          <w:szCs w:val="24"/>
        </w:rPr>
        <w:t>ref.AMS</w:t>
      </w:r>
      <w:proofErr w:type="spellEnd"/>
      <w:r>
        <w:rPr>
          <w:rFonts w:ascii="Times New Roman" w:hAnsi="Times New Roman" w:cs="Times New Roman"/>
          <w:sz w:val="24"/>
          <w:szCs w:val="24"/>
        </w:rPr>
        <w:t>/5790/10).</w:t>
      </w:r>
    </w:p>
    <w:p w14:paraId="3CA27FA0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0702BA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07F19" w14:textId="77777777" w:rsidR="00423F03" w:rsidRDefault="00423F03" w:rsidP="00423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2022</w:t>
      </w:r>
    </w:p>
    <w:p w14:paraId="05A261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19D54" w14:textId="77777777" w:rsidR="00423F03" w:rsidRDefault="00423F03" w:rsidP="009139A6">
      <w:r>
        <w:separator/>
      </w:r>
    </w:p>
  </w:endnote>
  <w:endnote w:type="continuationSeparator" w:id="0">
    <w:p w14:paraId="6198390C" w14:textId="77777777" w:rsidR="00423F03" w:rsidRDefault="00423F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459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BA7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1A2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F069C" w14:textId="77777777" w:rsidR="00423F03" w:rsidRDefault="00423F03" w:rsidP="009139A6">
      <w:r>
        <w:separator/>
      </w:r>
    </w:p>
  </w:footnote>
  <w:footnote w:type="continuationSeparator" w:id="0">
    <w:p w14:paraId="61B0A5FE" w14:textId="77777777" w:rsidR="00423F03" w:rsidRDefault="00423F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1C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5D9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5A8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03"/>
    <w:rsid w:val="000666E0"/>
    <w:rsid w:val="002510B7"/>
    <w:rsid w:val="00423F0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BE2F7"/>
  <w15:chartTrackingRefBased/>
  <w15:docId w15:val="{E1EBFAC5-9323-4665-AA75-72CB195E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2022-02-19T10:21:00Z</dcterms:created>
  <dcterms:modified xsi:type="dcterms:W3CDTF">2022-02-19T10:21:00Z</dcterms:modified>
</cp:coreProperties>
</file>