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BFB" w:rsidRDefault="00817BFB" w:rsidP="0081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   (fl.1509)</w:t>
      </w:r>
    </w:p>
    <w:p w:rsidR="00817BFB" w:rsidRDefault="00817BFB" w:rsidP="0081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Ropley, Hampshire.</w:t>
      </w:r>
    </w:p>
    <w:p w:rsidR="00817BFB" w:rsidRDefault="00817BFB" w:rsidP="00817B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BFB" w:rsidRDefault="00817BFB" w:rsidP="00817B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BFB" w:rsidRDefault="00817BFB" w:rsidP="0081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817BFB" w:rsidRDefault="00817BFB" w:rsidP="0081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5356E">
          <w:rPr>
            <w:rStyle w:val="Hyperlink"/>
            <w:rFonts w:ascii="Times New Roman" w:hAnsi="Times New Roman" w:cs="Times New Roman"/>
            <w:sz w:val="24"/>
            <w:szCs w:val="24"/>
          </w:rPr>
          <w:t>www.calm.hants.co.uk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finding number 1509B/22)</w:t>
      </w:r>
    </w:p>
    <w:p w:rsidR="00817BFB" w:rsidRDefault="00817BFB" w:rsidP="00817B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BFB" w:rsidRDefault="00817BFB" w:rsidP="00817B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BFB" w:rsidRDefault="00817BFB" w:rsidP="00817B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BFB" w:rsidRDefault="00817BFB" w:rsidP="00564E3C">
      <w:pPr>
        <w:spacing w:after="0" w:line="240" w:lineRule="auto"/>
      </w:pPr>
      <w:r>
        <w:separator/>
      </w:r>
    </w:p>
  </w:endnote>
  <w:endnote w:type="continuationSeparator" w:id="0">
    <w:p w:rsidR="00817BFB" w:rsidRDefault="00817BF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17BFB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BFB" w:rsidRDefault="00817BFB" w:rsidP="00564E3C">
      <w:pPr>
        <w:spacing w:after="0" w:line="240" w:lineRule="auto"/>
      </w:pPr>
      <w:r>
        <w:separator/>
      </w:r>
    </w:p>
  </w:footnote>
  <w:footnote w:type="continuationSeparator" w:id="0">
    <w:p w:rsidR="00817BFB" w:rsidRDefault="00817BF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BFB"/>
    <w:rsid w:val="00372DC6"/>
    <w:rsid w:val="00564E3C"/>
    <w:rsid w:val="0064591D"/>
    <w:rsid w:val="00817BF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A1F7E3-2B2D-4C75-B782-C9E99072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17B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m.hant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2015-12-30T22:11:00Z</dcterms:created>
  <dcterms:modified xsi:type="dcterms:W3CDTF">2015-12-30T22:11:00Z</dcterms:modified>
</cp:coreProperties>
</file>