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70AC8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    (fl.1484)</w:t>
      </w:r>
    </w:p>
    <w:p w14:paraId="7BC5868D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Mercer.</w:t>
      </w:r>
    </w:p>
    <w:p w14:paraId="63C7BEA4" w14:textId="77777777" w:rsidR="00180E75" w:rsidRDefault="00180E75" w:rsidP="00180E75">
      <w:pPr>
        <w:rPr>
          <w:rFonts w:ascii="Times New Roman" w:hAnsi="Times New Roman" w:cs="Times New Roman"/>
        </w:rPr>
      </w:pPr>
    </w:p>
    <w:p w14:paraId="00E97751" w14:textId="124D97B0" w:rsidR="00180E75" w:rsidRDefault="00180E75" w:rsidP="00180E75">
      <w:pPr>
        <w:rPr>
          <w:rFonts w:ascii="Times New Roman" w:hAnsi="Times New Roman" w:cs="Times New Roman"/>
        </w:rPr>
      </w:pPr>
    </w:p>
    <w:p w14:paraId="1880E7E9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</w:p>
    <w:p w14:paraId="244D9D21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>He made a plaint of debt against Robert Kirkeham of Peterborough,</w:t>
      </w:r>
    </w:p>
    <w:p w14:paraId="5091B967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Northamptonshire(q.v.), Richard Swansey of Yardley, Hertfordshire(q.v.),</w:t>
      </w:r>
    </w:p>
    <w:p w14:paraId="01828A06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John Harlyng of Crowhurst, Surrey(q.v.), William Bele of Canterbury(q.v.),</w:t>
      </w:r>
    </w:p>
    <w:p w14:paraId="07F5C759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William Nicolson of Lynn, Norfolk(q.v.), and his wife, Eleanor(q.v.).</w:t>
      </w:r>
    </w:p>
    <w:p w14:paraId="7AED5987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</w:r>
      <w:r>
        <w:rPr>
          <w:rFonts w:eastAsia="Calibri"/>
        </w:rPr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  <w:u w:val="none"/>
        </w:rPr>
        <w:t xml:space="preserve">  </w:t>
      </w:r>
      <w:r>
        <w:rPr>
          <w:rStyle w:val="Hyperlink"/>
          <w:rFonts w:eastAsia="Calibri"/>
          <w:color w:val="auto"/>
          <w:u w:val="none"/>
        </w:rPr>
        <w:t>)</w:t>
      </w:r>
    </w:p>
    <w:p w14:paraId="7E907E39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 xml:space="preserve">He made a plaint of debt against James Pyers of Croydon, Surrey(q.v.), </w:t>
      </w:r>
    </w:p>
    <w:p w14:paraId="084741C7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Robert Shurley of Croydon(q.v.), John Longe of Ashcombe(q.v.), Robert</w:t>
      </w:r>
    </w:p>
    <w:p w14:paraId="30B32684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Ounsted of Sanderstead(q.v.) and John Jandwyn of Croydon(q.v.).</w:t>
      </w:r>
    </w:p>
    <w:p w14:paraId="63D96AC5" w14:textId="77777777" w:rsidR="00BA6280" w:rsidRDefault="00BA6280" w:rsidP="00BA628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(ibid.)</w:t>
      </w:r>
    </w:p>
    <w:p w14:paraId="45C10245" w14:textId="4B9AE2B5" w:rsidR="00BA6280" w:rsidRPr="00BA6280" w:rsidRDefault="00BA6280" w:rsidP="00BA6280">
      <w:pPr>
        <w:pStyle w:val="NoSpacing"/>
        <w:jc w:val="both"/>
        <w:rPr>
          <w:rFonts w:eastAsia="Calibri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>He made a plaint of trespass against John Syred of Croydon(q.v.).  (ibid.)</w:t>
      </w:r>
    </w:p>
    <w:p w14:paraId="17931AD2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Thomas Pyle(q.v.), John</w:t>
      </w:r>
    </w:p>
    <w:p w14:paraId="0178AD35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Syrerd(q.v.) and James Pyers(q.v.) all of Croydon, Surrey.</w:t>
      </w:r>
    </w:p>
    <w:p w14:paraId="0D996ABD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1A09164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Jawdewyn of Croydon(q.v.),</w:t>
      </w:r>
    </w:p>
    <w:p w14:paraId="17F683EB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Shurley of Croydon(q.v.), Richard Longe of Warlingham(q.v.),</w:t>
      </w:r>
    </w:p>
    <w:p w14:paraId="672F98FF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Broke of Beddington(q.v.) and John Markeby of Carshalton(q.v.).</w:t>
      </w:r>
    </w:p>
    <w:p w14:paraId="280D6B8B" w14:textId="77777777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25E38578" w14:textId="77777777" w:rsidR="00180E75" w:rsidRDefault="00180E75" w:rsidP="00180E75">
      <w:pPr>
        <w:rPr>
          <w:rFonts w:ascii="Times New Roman" w:hAnsi="Times New Roman" w:cs="Times New Roman"/>
        </w:rPr>
      </w:pPr>
    </w:p>
    <w:p w14:paraId="24841B7F" w14:textId="77777777" w:rsidR="00180E75" w:rsidRDefault="00180E75" w:rsidP="00180E75">
      <w:pPr>
        <w:rPr>
          <w:rFonts w:ascii="Times New Roman" w:hAnsi="Times New Roman" w:cs="Times New Roman"/>
        </w:rPr>
      </w:pPr>
    </w:p>
    <w:p w14:paraId="7B1F94E0" w14:textId="0FF80536" w:rsidR="00180E75" w:rsidRDefault="00180E75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2018</w:t>
      </w:r>
    </w:p>
    <w:p w14:paraId="38EC98B9" w14:textId="3281A95A" w:rsidR="00BA6280" w:rsidRDefault="00BA6280" w:rsidP="00180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September 2022</w:t>
      </w:r>
    </w:p>
    <w:p w14:paraId="059F48FE" w14:textId="77777777" w:rsidR="006B2F86" w:rsidRPr="00E71FC3" w:rsidRDefault="00BA6280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3CE1B" w14:textId="77777777" w:rsidR="00180E75" w:rsidRDefault="00180E75" w:rsidP="00E71FC3">
      <w:r>
        <w:separator/>
      </w:r>
    </w:p>
  </w:endnote>
  <w:endnote w:type="continuationSeparator" w:id="0">
    <w:p w14:paraId="3236239F" w14:textId="77777777" w:rsidR="00180E75" w:rsidRDefault="00180E7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B3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FF63D" w14:textId="77777777" w:rsidR="00180E75" w:rsidRDefault="00180E75" w:rsidP="00E71FC3">
      <w:r>
        <w:separator/>
      </w:r>
    </w:p>
  </w:footnote>
  <w:footnote w:type="continuationSeparator" w:id="0">
    <w:p w14:paraId="2A534F51" w14:textId="77777777" w:rsidR="00180E75" w:rsidRDefault="00180E7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75"/>
    <w:rsid w:val="00180E75"/>
    <w:rsid w:val="001A7C09"/>
    <w:rsid w:val="00577BD5"/>
    <w:rsid w:val="00656CBA"/>
    <w:rsid w:val="006A1F77"/>
    <w:rsid w:val="00733BE7"/>
    <w:rsid w:val="00AB52E8"/>
    <w:rsid w:val="00B16D3F"/>
    <w:rsid w:val="00BA628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F0170"/>
  <w15:chartTrackingRefBased/>
  <w15:docId w15:val="{81985433-F210-4D7E-A704-71D7716E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E7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80E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2018-04-17T21:25:00Z</dcterms:created>
  <dcterms:modified xsi:type="dcterms:W3CDTF">2022-09-27T20:14:00Z</dcterms:modified>
</cp:coreProperties>
</file>