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8D944" w14:textId="77777777" w:rsidR="00A52B76" w:rsidRDefault="00A52B76" w:rsidP="00A52B76">
      <w:pPr>
        <w:pStyle w:val="NoSpacing"/>
      </w:pPr>
      <w:r>
        <w:rPr>
          <w:u w:val="single"/>
        </w:rPr>
        <w:t>John MARTYN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14:paraId="5243D128" w14:textId="77777777" w:rsidR="00A52B76" w:rsidRDefault="00A52B76" w:rsidP="00A52B76">
      <w:pPr>
        <w:pStyle w:val="NoSpacing"/>
      </w:pPr>
      <w:r>
        <w:t>of London. Draper.</w:t>
      </w:r>
    </w:p>
    <w:p w14:paraId="0EBBC200" w14:textId="77777777" w:rsidR="00A52B76" w:rsidRDefault="00A52B76" w:rsidP="00A52B76">
      <w:pPr>
        <w:pStyle w:val="NoSpacing"/>
      </w:pPr>
    </w:p>
    <w:p w14:paraId="540E4501" w14:textId="77777777" w:rsidR="00A52B76" w:rsidRDefault="00A52B76" w:rsidP="00A52B76">
      <w:pPr>
        <w:pStyle w:val="NoSpacing"/>
      </w:pPr>
    </w:p>
    <w:p w14:paraId="427A0A62" w14:textId="77777777" w:rsidR="00A52B76" w:rsidRDefault="00A52B76" w:rsidP="00A52B76">
      <w:pPr>
        <w:pStyle w:val="NoSpacing"/>
      </w:pPr>
      <w:r>
        <w:tab/>
        <w:t>1481</w:t>
      </w:r>
      <w:r>
        <w:tab/>
        <w:t>He became a Freeman; former apprentice of John Warsop of London,</w:t>
      </w:r>
    </w:p>
    <w:p w14:paraId="5EED3554" w14:textId="77777777" w:rsidR="00A52B76" w:rsidRDefault="00A52B76" w:rsidP="00A52B76">
      <w:pPr>
        <w:pStyle w:val="NoSpacing"/>
      </w:pPr>
      <w:r>
        <w:tab/>
      </w:r>
      <w:r>
        <w:tab/>
        <w:t>draper(q.v.).</w:t>
      </w:r>
    </w:p>
    <w:p w14:paraId="4D23CEA7" w14:textId="77777777" w:rsidR="00A52B76" w:rsidRDefault="00A52B76" w:rsidP="00A52B76">
      <w:pPr>
        <w:pStyle w:val="NoSpacing"/>
        <w:ind w:left="720" w:firstLine="720"/>
      </w:pPr>
      <w:r>
        <w:t>(</w:t>
      </w:r>
      <w:hyperlink r:id="rId6" w:history="1">
        <w:r w:rsidRPr="00B01100">
          <w:rPr>
            <w:rStyle w:val="Hyperlink"/>
          </w:rPr>
          <w:t>www.londonroll.org</w:t>
        </w:r>
      </w:hyperlink>
      <w:r>
        <w:t xml:space="preserve"> )</w:t>
      </w:r>
    </w:p>
    <w:p w14:paraId="71BBAF29" w14:textId="77777777" w:rsidR="00A52B76" w:rsidRDefault="00A52B76" w:rsidP="00A52B76">
      <w:pPr>
        <w:pStyle w:val="NoSpacing"/>
      </w:pPr>
    </w:p>
    <w:p w14:paraId="483BB792" w14:textId="77777777" w:rsidR="00A52B76" w:rsidRDefault="00A52B76" w:rsidP="00A52B76">
      <w:pPr>
        <w:pStyle w:val="NoSpacing"/>
      </w:pPr>
    </w:p>
    <w:p w14:paraId="35FE49A9" w14:textId="77777777" w:rsidR="00A52B76" w:rsidRDefault="00A52B76" w:rsidP="00A52B76">
      <w:pPr>
        <w:pStyle w:val="NoSpacing"/>
      </w:pPr>
      <w:r>
        <w:t>16 July 2024</w:t>
      </w:r>
    </w:p>
    <w:p w14:paraId="48CE17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861C05" w14:textId="77777777" w:rsidR="00A52B76" w:rsidRDefault="00A52B76" w:rsidP="009139A6">
      <w:r>
        <w:separator/>
      </w:r>
    </w:p>
  </w:endnote>
  <w:endnote w:type="continuationSeparator" w:id="0">
    <w:p w14:paraId="5F3F5097" w14:textId="77777777" w:rsidR="00A52B76" w:rsidRDefault="00A52B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848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D16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97B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BC9C85" w14:textId="77777777" w:rsidR="00A52B76" w:rsidRDefault="00A52B76" w:rsidP="009139A6">
      <w:r>
        <w:separator/>
      </w:r>
    </w:p>
  </w:footnote>
  <w:footnote w:type="continuationSeparator" w:id="0">
    <w:p w14:paraId="22B11477" w14:textId="77777777" w:rsidR="00A52B76" w:rsidRDefault="00A52B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E3A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2DB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76F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B76"/>
    <w:rsid w:val="000666E0"/>
    <w:rsid w:val="002510B7"/>
    <w:rsid w:val="00270799"/>
    <w:rsid w:val="005C130B"/>
    <w:rsid w:val="00633AE1"/>
    <w:rsid w:val="00826F5C"/>
    <w:rsid w:val="009139A6"/>
    <w:rsid w:val="009411C2"/>
    <w:rsid w:val="009448BB"/>
    <w:rsid w:val="00947624"/>
    <w:rsid w:val="00A3176C"/>
    <w:rsid w:val="00A52B7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4D7D4"/>
  <w15:chartTrackingRefBased/>
  <w15:docId w15:val="{91E6E634-2448-4129-A589-E427709F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52B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2024-07-18T09:32:00Z</dcterms:created>
  <dcterms:modified xsi:type="dcterms:W3CDTF">2024-07-18T09:32:00Z</dcterms:modified>
</cp:coreProperties>
</file>