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F0018" w14:textId="77777777" w:rsidR="00B31C9B" w:rsidRDefault="00B31C9B" w:rsidP="00B31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0C35F73" w14:textId="77777777" w:rsidR="00B31C9B" w:rsidRDefault="00B31C9B" w:rsidP="00B31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1231AA9A" w14:textId="77777777" w:rsidR="00B31C9B" w:rsidRDefault="00B31C9B" w:rsidP="00B31C9B">
      <w:pPr>
        <w:pStyle w:val="NoSpacing"/>
        <w:rPr>
          <w:rFonts w:cs="Times New Roman"/>
          <w:szCs w:val="24"/>
        </w:rPr>
      </w:pPr>
    </w:p>
    <w:p w14:paraId="166A981C" w14:textId="77777777" w:rsidR="00B31C9B" w:rsidRDefault="00B31C9B" w:rsidP="00B31C9B">
      <w:pPr>
        <w:pStyle w:val="NoSpacing"/>
        <w:rPr>
          <w:rFonts w:cs="Times New Roman"/>
          <w:szCs w:val="24"/>
        </w:rPr>
      </w:pPr>
    </w:p>
    <w:p w14:paraId="125A2C90" w14:textId="77777777" w:rsidR="00B31C9B" w:rsidRDefault="00B31C9B" w:rsidP="00B31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became apprenticed to John Smallware of London, draper(q.v.).</w:t>
      </w:r>
    </w:p>
    <w:p w14:paraId="286C413E" w14:textId="77777777" w:rsidR="00B31C9B" w:rsidRDefault="00B31C9B" w:rsidP="00B31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B705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</w:t>
      </w:r>
    </w:p>
    <w:p w14:paraId="5C0FB273" w14:textId="77777777" w:rsidR="00B31C9B" w:rsidRDefault="00B31C9B" w:rsidP="00B31C9B">
      <w:pPr>
        <w:pStyle w:val="NoSpacing"/>
        <w:rPr>
          <w:rFonts w:cs="Times New Roman"/>
          <w:szCs w:val="24"/>
        </w:rPr>
      </w:pPr>
    </w:p>
    <w:p w14:paraId="613DD831" w14:textId="77777777" w:rsidR="00B31C9B" w:rsidRDefault="00B31C9B" w:rsidP="00B31C9B">
      <w:pPr>
        <w:pStyle w:val="NoSpacing"/>
        <w:rPr>
          <w:rFonts w:cs="Times New Roman"/>
          <w:szCs w:val="24"/>
        </w:rPr>
      </w:pPr>
    </w:p>
    <w:p w14:paraId="1C9BB7A7" w14:textId="77777777" w:rsidR="00B31C9B" w:rsidRDefault="00B31C9B" w:rsidP="00B31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2024</w:t>
      </w:r>
    </w:p>
    <w:p w14:paraId="6CFF01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E5F46" w14:textId="77777777" w:rsidR="00B31C9B" w:rsidRDefault="00B31C9B" w:rsidP="009139A6">
      <w:r>
        <w:separator/>
      </w:r>
    </w:p>
  </w:endnote>
  <w:endnote w:type="continuationSeparator" w:id="0">
    <w:p w14:paraId="08602C04" w14:textId="77777777" w:rsidR="00B31C9B" w:rsidRDefault="00B31C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814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D72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8E5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16A0E" w14:textId="77777777" w:rsidR="00B31C9B" w:rsidRDefault="00B31C9B" w:rsidP="009139A6">
      <w:r>
        <w:separator/>
      </w:r>
    </w:p>
  </w:footnote>
  <w:footnote w:type="continuationSeparator" w:id="0">
    <w:p w14:paraId="428397D4" w14:textId="77777777" w:rsidR="00B31C9B" w:rsidRDefault="00B31C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009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CFF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B1B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9B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31C9B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753C"/>
  <w15:chartTrackingRefBased/>
  <w15:docId w15:val="{AE177604-5BC6-45D5-A498-643FC58E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1C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2024-10-25T19:44:00Z</dcterms:created>
  <dcterms:modified xsi:type="dcterms:W3CDTF">2024-10-25T19:45:00Z</dcterms:modified>
</cp:coreProperties>
</file>