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3B7C9" w14:textId="77777777" w:rsidR="00AC7071" w:rsidRDefault="00AC7071" w:rsidP="00AC70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MARTYN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d.1407)</w:t>
      </w:r>
    </w:p>
    <w:p w14:paraId="5FDE69AB" w14:textId="77777777" w:rsidR="00AC7071" w:rsidRDefault="00AC7071" w:rsidP="00AC70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7288A22E" w14:textId="77777777" w:rsidR="00AC7071" w:rsidRDefault="00AC7071" w:rsidP="00AC7071">
      <w:pPr>
        <w:rPr>
          <w:rFonts w:ascii="Times New Roman" w:hAnsi="Times New Roman" w:cs="Times New Roman"/>
          <w:sz w:val="24"/>
          <w:szCs w:val="24"/>
        </w:rPr>
      </w:pPr>
    </w:p>
    <w:p w14:paraId="7EC2AF79" w14:textId="77777777" w:rsidR="00AC7071" w:rsidRDefault="00AC7071" w:rsidP="00AC7071">
      <w:pPr>
        <w:rPr>
          <w:rFonts w:ascii="Times New Roman" w:hAnsi="Times New Roman" w:cs="Times New Roman"/>
          <w:sz w:val="24"/>
          <w:szCs w:val="24"/>
        </w:rPr>
      </w:pPr>
    </w:p>
    <w:p w14:paraId="0DD2C366" w14:textId="77777777" w:rsidR="00AC7071" w:rsidRDefault="00AC7071" w:rsidP="00AC70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Jun.</w:t>
      </w:r>
      <w:r>
        <w:rPr>
          <w:rFonts w:ascii="Times New Roman" w:hAnsi="Times New Roman" w:cs="Times New Roman"/>
          <w:sz w:val="24"/>
          <w:szCs w:val="24"/>
        </w:rPr>
        <w:tab/>
        <w:t>1407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699EDF11" w14:textId="77777777" w:rsidR="00AC7071" w:rsidRDefault="00AC7071" w:rsidP="00AC7071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p.248)</w:t>
      </w:r>
    </w:p>
    <w:p w14:paraId="0EE0862A" w14:textId="77777777" w:rsidR="00AC7071" w:rsidRDefault="00AC7071" w:rsidP="00AC70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Jul.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his Will.    (ibid.)</w:t>
      </w:r>
    </w:p>
    <w:p w14:paraId="5687BDD1" w14:textId="77777777" w:rsidR="00AC7071" w:rsidRDefault="00AC7071" w:rsidP="00AC7071">
      <w:pPr>
        <w:rPr>
          <w:rFonts w:ascii="Times New Roman" w:hAnsi="Times New Roman" w:cs="Times New Roman"/>
          <w:sz w:val="24"/>
          <w:szCs w:val="24"/>
        </w:rPr>
      </w:pPr>
    </w:p>
    <w:p w14:paraId="3089DC7C" w14:textId="77777777" w:rsidR="00AC7071" w:rsidRDefault="00AC7071" w:rsidP="00AC7071">
      <w:pPr>
        <w:rPr>
          <w:rFonts w:ascii="Times New Roman" w:hAnsi="Times New Roman" w:cs="Times New Roman"/>
          <w:sz w:val="24"/>
          <w:szCs w:val="24"/>
        </w:rPr>
      </w:pPr>
    </w:p>
    <w:p w14:paraId="33DC478E" w14:textId="77777777" w:rsidR="00AC7071" w:rsidRDefault="00AC7071" w:rsidP="00AC70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February 2022</w:t>
      </w:r>
    </w:p>
    <w:p w14:paraId="59267D2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8E0BF2" w14:textId="77777777" w:rsidR="00AC7071" w:rsidRDefault="00AC7071" w:rsidP="009139A6">
      <w:r>
        <w:separator/>
      </w:r>
    </w:p>
  </w:endnote>
  <w:endnote w:type="continuationSeparator" w:id="0">
    <w:p w14:paraId="2A0B0F34" w14:textId="77777777" w:rsidR="00AC7071" w:rsidRDefault="00AC707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6595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3773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F2D3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9C9BE2" w14:textId="77777777" w:rsidR="00AC7071" w:rsidRDefault="00AC7071" w:rsidP="009139A6">
      <w:r>
        <w:separator/>
      </w:r>
    </w:p>
  </w:footnote>
  <w:footnote w:type="continuationSeparator" w:id="0">
    <w:p w14:paraId="7DEBAF62" w14:textId="77777777" w:rsidR="00AC7071" w:rsidRDefault="00AC707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55F1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C048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62F7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071"/>
    <w:rsid w:val="000666E0"/>
    <w:rsid w:val="002510B7"/>
    <w:rsid w:val="005C130B"/>
    <w:rsid w:val="00826F5C"/>
    <w:rsid w:val="009139A6"/>
    <w:rsid w:val="009448BB"/>
    <w:rsid w:val="00A3176C"/>
    <w:rsid w:val="00AC7071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31BA0"/>
  <w15:chartTrackingRefBased/>
  <w15:docId w15:val="{9DD63C84-7C50-47A9-B89D-B33AD4655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7071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2022-03-25T20:34:00Z</dcterms:created>
  <dcterms:modified xsi:type="dcterms:W3CDTF">2022-03-25T20:34:00Z</dcterms:modified>
</cp:coreProperties>
</file>