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105D" w:rsidRPr="000A14D7" w:rsidRDefault="0050105D" w:rsidP="0050105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A14D7">
        <w:rPr>
          <w:rFonts w:ascii="Times New Roman" w:hAnsi="Times New Roman" w:cs="Times New Roman"/>
          <w:sz w:val="24"/>
          <w:szCs w:val="24"/>
          <w:u w:val="single"/>
        </w:rPr>
        <w:t>John MARTYN</w:t>
      </w:r>
      <w:r w:rsidRPr="000A14D7">
        <w:rPr>
          <w:rFonts w:ascii="Times New Roman" w:hAnsi="Times New Roman" w:cs="Times New Roman"/>
          <w:sz w:val="24"/>
          <w:szCs w:val="24"/>
        </w:rPr>
        <w:t xml:space="preserve">      (fl.1480)</w:t>
      </w:r>
    </w:p>
    <w:p w:rsidR="0050105D" w:rsidRPr="000A14D7" w:rsidRDefault="0050105D" w:rsidP="0050105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A14D7">
        <w:rPr>
          <w:rFonts w:ascii="Times New Roman" w:hAnsi="Times New Roman" w:cs="Times New Roman"/>
          <w:sz w:val="24"/>
          <w:szCs w:val="24"/>
        </w:rPr>
        <w:t>of Kent.</w:t>
      </w:r>
    </w:p>
    <w:p w:rsidR="0050105D" w:rsidRPr="000A14D7" w:rsidRDefault="0050105D" w:rsidP="0050105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0105D" w:rsidRPr="000A14D7" w:rsidRDefault="0050105D" w:rsidP="0050105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0105D" w:rsidRPr="000A14D7" w:rsidRDefault="0050105D" w:rsidP="0050105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A14D7">
        <w:rPr>
          <w:rFonts w:ascii="Times New Roman" w:hAnsi="Times New Roman" w:cs="Times New Roman"/>
          <w:sz w:val="24"/>
          <w:szCs w:val="24"/>
        </w:rPr>
        <w:tab/>
        <w:t>1480</w:t>
      </w:r>
      <w:r w:rsidRPr="000A14D7">
        <w:rPr>
          <w:rFonts w:ascii="Times New Roman" w:hAnsi="Times New Roman" w:cs="Times New Roman"/>
          <w:sz w:val="24"/>
          <w:szCs w:val="24"/>
        </w:rPr>
        <w:tab/>
        <w:t>He made his Will.  (Plomer p.319)</w:t>
      </w:r>
    </w:p>
    <w:p w:rsidR="0050105D" w:rsidRPr="000A14D7" w:rsidRDefault="0050105D" w:rsidP="0050105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0105D" w:rsidRPr="000A14D7" w:rsidRDefault="0050105D" w:rsidP="0050105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0105D" w:rsidRPr="000A14D7" w:rsidRDefault="0050105D" w:rsidP="0050105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A14D7">
        <w:rPr>
          <w:rFonts w:ascii="Times New Roman" w:hAnsi="Times New Roman" w:cs="Times New Roman"/>
          <w:sz w:val="24"/>
          <w:szCs w:val="24"/>
        </w:rPr>
        <w:t>12 October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105D" w:rsidRDefault="0050105D" w:rsidP="00564E3C">
      <w:pPr>
        <w:spacing w:after="0" w:line="240" w:lineRule="auto"/>
      </w:pPr>
      <w:r>
        <w:separator/>
      </w:r>
    </w:p>
  </w:endnote>
  <w:endnote w:type="continuationSeparator" w:id="0">
    <w:p w:rsidR="0050105D" w:rsidRDefault="0050105D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50105D">
      <w:rPr>
        <w:rFonts w:ascii="Times New Roman" w:hAnsi="Times New Roman" w:cs="Times New Roman"/>
        <w:noProof/>
        <w:sz w:val="24"/>
        <w:szCs w:val="24"/>
      </w:rPr>
      <w:t>3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105D" w:rsidRDefault="0050105D" w:rsidP="00564E3C">
      <w:pPr>
        <w:spacing w:after="0" w:line="240" w:lineRule="auto"/>
      </w:pPr>
      <w:r>
        <w:separator/>
      </w:r>
    </w:p>
  </w:footnote>
  <w:footnote w:type="continuationSeparator" w:id="0">
    <w:p w:rsidR="0050105D" w:rsidRDefault="0050105D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05D"/>
    <w:rsid w:val="00372DC6"/>
    <w:rsid w:val="0050105D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545D82F-3346-461B-B72D-79200CE13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14</Words>
  <Characters>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2015-11-03T21:04:00Z</dcterms:created>
  <dcterms:modified xsi:type="dcterms:W3CDTF">2015-11-03T21:04:00Z</dcterms:modified>
</cp:coreProperties>
</file>