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62FD8" w14:textId="70C1B547" w:rsidR="00BA00AB" w:rsidRDefault="006929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     (d.ca.1480)</w:t>
      </w:r>
    </w:p>
    <w:p w14:paraId="443A7A6F" w14:textId="2326BCEC" w:rsidR="00692981" w:rsidRDefault="006929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Gravene.</w:t>
      </w:r>
    </w:p>
    <w:p w14:paraId="1996551F" w14:textId="77777777" w:rsidR="00692981" w:rsidRDefault="00692981" w:rsidP="009139A6">
      <w:pPr>
        <w:pStyle w:val="NoSpacing"/>
        <w:rPr>
          <w:rFonts w:cs="Times New Roman"/>
          <w:szCs w:val="24"/>
        </w:rPr>
      </w:pPr>
    </w:p>
    <w:p w14:paraId="03556D91" w14:textId="77777777" w:rsidR="00692981" w:rsidRDefault="00692981" w:rsidP="009139A6">
      <w:pPr>
        <w:pStyle w:val="NoSpacing"/>
        <w:rPr>
          <w:rFonts w:cs="Times New Roman"/>
          <w:szCs w:val="24"/>
        </w:rPr>
      </w:pPr>
    </w:p>
    <w:p w14:paraId="16AD86C0" w14:textId="1613F22C" w:rsidR="00692981" w:rsidRDefault="006929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May1480</w:t>
      </w:r>
      <w:r>
        <w:rPr>
          <w:rFonts w:cs="Times New Roman"/>
          <w:szCs w:val="24"/>
        </w:rPr>
        <w:tab/>
        <w:t>Writ of diem clausit extremum to the Escheator of Kent.</w:t>
      </w:r>
    </w:p>
    <w:p w14:paraId="6D78ABCF" w14:textId="5016CAAA" w:rsidR="00692981" w:rsidRDefault="006929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1471-85 p.195)</w:t>
      </w:r>
    </w:p>
    <w:p w14:paraId="1562697F" w14:textId="77777777" w:rsidR="00692981" w:rsidRDefault="00692981" w:rsidP="009139A6">
      <w:pPr>
        <w:pStyle w:val="NoSpacing"/>
        <w:rPr>
          <w:rFonts w:cs="Times New Roman"/>
          <w:szCs w:val="24"/>
        </w:rPr>
      </w:pPr>
    </w:p>
    <w:p w14:paraId="74AF7346" w14:textId="77777777" w:rsidR="00692981" w:rsidRDefault="00692981" w:rsidP="009139A6">
      <w:pPr>
        <w:pStyle w:val="NoSpacing"/>
        <w:rPr>
          <w:rFonts w:cs="Times New Roman"/>
          <w:szCs w:val="24"/>
        </w:rPr>
      </w:pPr>
    </w:p>
    <w:p w14:paraId="5EE16F42" w14:textId="3FDE5168" w:rsidR="00692981" w:rsidRPr="00692981" w:rsidRDefault="006929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November 2023</w:t>
      </w:r>
    </w:p>
    <w:sectPr w:rsidR="00692981" w:rsidRPr="0069298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1B431" w14:textId="77777777" w:rsidR="00692981" w:rsidRDefault="00692981" w:rsidP="009139A6">
      <w:r>
        <w:separator/>
      </w:r>
    </w:p>
  </w:endnote>
  <w:endnote w:type="continuationSeparator" w:id="0">
    <w:p w14:paraId="5D3BC07D" w14:textId="77777777" w:rsidR="00692981" w:rsidRDefault="006929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EFC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67D95" w14:textId="77777777" w:rsidR="00692981" w:rsidRDefault="00692981" w:rsidP="009139A6">
      <w:r>
        <w:separator/>
      </w:r>
    </w:p>
  </w:footnote>
  <w:footnote w:type="continuationSeparator" w:id="0">
    <w:p w14:paraId="1B454D48" w14:textId="77777777" w:rsidR="00692981" w:rsidRDefault="00692981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81"/>
    <w:rsid w:val="000666E0"/>
    <w:rsid w:val="002510B7"/>
    <w:rsid w:val="005C130B"/>
    <w:rsid w:val="0069298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92BDE"/>
  <w15:chartTrackingRefBased/>
  <w15:docId w15:val="{2B5B8220-8E04-424F-A594-4FBDB1EF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2023-11-26T19:04:00Z</dcterms:created>
  <dcterms:modified xsi:type="dcterms:W3CDTF">2023-11-26T19:09:00Z</dcterms:modified>
</cp:coreProperties>
</file>